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horzAnchor="margin" w:tblpXSpec="center" w:tblpY="396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762626" w:rsidTr="002044AB">
        <w:trPr>
          <w:trHeight w:val="2112"/>
        </w:trPr>
        <w:tc>
          <w:tcPr>
            <w:tcW w:w="3662" w:type="dxa"/>
          </w:tcPr>
          <w:p w:rsidR="003D1B71" w:rsidRPr="00762626" w:rsidRDefault="003D1B71" w:rsidP="00181AC2">
            <w:pPr>
              <w:pStyle w:val="Telobesedila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</w:tcPr>
          <w:p w:rsidR="003D1B71" w:rsidRPr="00762626" w:rsidRDefault="003D1B71" w:rsidP="00181AC2">
            <w:pPr>
              <w:pStyle w:val="Telobesedila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</w:tcPr>
          <w:p w:rsidR="003D1B71" w:rsidRPr="00762626" w:rsidRDefault="003D1B71" w:rsidP="00181AC2">
            <w:pPr>
              <w:pStyle w:val="Naslov"/>
            </w:pPr>
            <w:r w:rsidRPr="00762626">
              <w:rPr>
                <w:lang w:bidi="sl-SI"/>
              </w:rPr>
              <w:br/>
            </w:r>
          </w:p>
        </w:tc>
      </w:tr>
    </w:tbl>
    <w:p w:rsidR="003521E0" w:rsidRDefault="00AE26A3" w:rsidP="006D79A8">
      <w:pPr>
        <w:pStyle w:val="Telobesedila"/>
      </w:pPr>
      <w:r>
        <w:rPr>
          <w:noProof/>
          <w:lang w:eastAsia="sl-SI"/>
        </w:rPr>
        <w:pict>
          <v:group id="_x0000_s1028" style="position:absolute;margin-left:225.85pt;margin-top:0;width:221.4pt;height:57.6pt;z-index:-251658240;mso-position-horizontal-relative:text;mso-position-vertical-relative:text" coordorigin="5657,2302" coordsize="4428,11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5657;top:2302;width:948;height:1152;mso-position-horizontal-relative:text;mso-position-vertical-relative:text;mso-width-relative:page;mso-height-relative:page" wrapcoords="-343 0 -343 21319 21600 21319 21600 0 -343 0">
              <v:imagedata r:id="rId10" o:title="solskidelo"/>
            </v:shape>
            <v:shape id="_x0000_s1027" type="#_x0000_t75" style="position:absolute;left:9197;top:2302;width:888;height:1068;mso-position-horizontal-relative:text;mso-position-vertical-relative:text;mso-width-relative:page;mso-height-relative:page" wrapcoords="-366 0 -366 21296 21600 21296 21600 0 -366 0">
              <v:imagedata r:id="rId11" o:title="Prosticas"/>
            </v:shape>
          </v:group>
        </w:pict>
      </w:r>
      <w:r w:rsidR="003521E0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801624D" wp14:editId="48250634">
            <wp:simplePos x="0" y="0"/>
            <wp:positionH relativeFrom="column">
              <wp:posOffset>3832860</wp:posOffset>
            </wp:positionH>
            <wp:positionV relativeFrom="paragraph">
              <wp:posOffset>0</wp:posOffset>
            </wp:positionV>
            <wp:extent cx="903605" cy="1252220"/>
            <wp:effectExtent l="0" t="0" r="0" b="5080"/>
            <wp:wrapTight wrapText="bothSides">
              <wp:wrapPolygon edited="0">
                <wp:start x="5920" y="0"/>
                <wp:lineTo x="4098" y="1314"/>
                <wp:lineTo x="3643" y="10515"/>
                <wp:lineTo x="0" y="11830"/>
                <wp:lineTo x="0" y="14458"/>
                <wp:lineTo x="6375" y="15773"/>
                <wp:lineTo x="0" y="15773"/>
                <wp:lineTo x="0" y="17087"/>
                <wp:lineTo x="2732" y="21030"/>
                <wp:lineTo x="2732" y="21359"/>
                <wp:lineTo x="14117" y="21359"/>
                <wp:lineTo x="17760" y="21359"/>
                <wp:lineTo x="19126" y="21030"/>
                <wp:lineTo x="20947" y="19387"/>
                <wp:lineTo x="20947" y="13801"/>
                <wp:lineTo x="19581" y="10515"/>
                <wp:lineTo x="15027" y="6901"/>
                <wp:lineTo x="12295" y="1643"/>
                <wp:lineTo x="10018" y="0"/>
                <wp:lineTo x="5920" y="0"/>
              </wp:wrapPolygon>
            </wp:wrapTight>
            <wp:docPr id="9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1E0" w:rsidRPr="003521E0" w:rsidRDefault="003521E0" w:rsidP="003521E0"/>
    <w:p w:rsidR="003521E0" w:rsidRPr="003521E0" w:rsidRDefault="003521E0" w:rsidP="003521E0"/>
    <w:p w:rsidR="003521E0" w:rsidRPr="00421D22" w:rsidRDefault="003521E0" w:rsidP="003521E0">
      <w:pPr>
        <w:jc w:val="center"/>
        <w:rPr>
          <w:rFonts w:ascii="Segoe UI Symbol" w:hAnsi="Segoe UI Symbol"/>
          <w:b/>
          <w:color w:val="122974" w:themeColor="accent3" w:themeTint="E6"/>
          <w:sz w:val="36"/>
        </w:rPr>
      </w:pPr>
      <w:r w:rsidRPr="00421D22">
        <w:rPr>
          <w:rFonts w:ascii="Segoe UI Symbol" w:hAnsi="Segoe UI Symbol"/>
          <w:b/>
          <w:color w:val="122974" w:themeColor="accent3" w:themeTint="E6"/>
          <w:sz w:val="36"/>
        </w:rPr>
        <w:t>Vrednotenj</w:t>
      </w:r>
      <w:r w:rsidR="00B3382B" w:rsidRPr="00421D22">
        <w:rPr>
          <w:rFonts w:ascii="Segoe UI Symbol" w:hAnsi="Segoe UI Symbol"/>
          <w:b/>
          <w:color w:val="122974" w:themeColor="accent3" w:themeTint="E6"/>
          <w:sz w:val="36"/>
        </w:rPr>
        <w:softHyphen/>
      </w:r>
      <w:r w:rsidRPr="00421D22">
        <w:rPr>
          <w:rFonts w:ascii="Segoe UI Symbol" w:hAnsi="Segoe UI Symbol"/>
          <w:b/>
          <w:color w:val="122974" w:themeColor="accent3" w:themeTint="E6"/>
          <w:sz w:val="36"/>
        </w:rPr>
        <w:t xml:space="preserve">e mojega </w:t>
      </w:r>
      <w:r w:rsidR="002044AB" w:rsidRPr="00421D22">
        <w:rPr>
          <w:rFonts w:ascii="Segoe UI Symbol" w:hAnsi="Segoe UI Symbol"/>
          <w:b/>
          <w:color w:val="122974" w:themeColor="accent3" w:themeTint="E6"/>
          <w:sz w:val="36"/>
        </w:rPr>
        <w:t xml:space="preserve">današnjega </w:t>
      </w:r>
      <w:r w:rsidRPr="00421D22">
        <w:rPr>
          <w:rFonts w:ascii="Segoe UI Symbol" w:hAnsi="Segoe UI Symbol"/>
          <w:b/>
          <w:color w:val="122974" w:themeColor="accent3" w:themeTint="E6"/>
          <w:sz w:val="36"/>
        </w:rPr>
        <w:t>šolskega dela:</w:t>
      </w:r>
    </w:p>
    <w:p w:rsidR="003521E0" w:rsidRDefault="003521E0" w:rsidP="003521E0">
      <w:pPr>
        <w:jc w:val="center"/>
      </w:pP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9498"/>
        <w:gridCol w:w="895"/>
      </w:tblGrid>
      <w:tr w:rsidR="001A111B" w:rsidTr="009A3D89">
        <w:trPr>
          <w:trHeight w:val="1172"/>
        </w:trPr>
        <w:tc>
          <w:tcPr>
            <w:tcW w:w="9498" w:type="dxa"/>
            <w:vAlign w:val="bottom"/>
          </w:tcPr>
          <w:p w:rsidR="006E7E98" w:rsidRPr="00AE0117" w:rsidRDefault="002044AB" w:rsidP="002044AB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>S stalnega prostora za šolsko delo sem u</w:t>
            </w:r>
            <w:r w:rsidR="006E7E98" w:rsidRPr="00AE0117">
              <w:rPr>
                <w:rFonts w:ascii="Comic Sans MS" w:hAnsi="Comic Sans MS" w:cstheme="minorHAnsi"/>
                <w:sz w:val="32"/>
              </w:rPr>
              <w:t>maknil/a vse moteče pripomočke.</w:t>
            </w:r>
          </w:p>
        </w:tc>
        <w:tc>
          <w:tcPr>
            <w:tcW w:w="895" w:type="dxa"/>
          </w:tcPr>
          <w:p w:rsidR="001A111B" w:rsidRDefault="001A111B" w:rsidP="003521E0">
            <w:pPr>
              <w:jc w:val="center"/>
            </w:pPr>
          </w:p>
          <w:p w:rsidR="001A111B" w:rsidRDefault="001A111B" w:rsidP="003521E0">
            <w:pPr>
              <w:jc w:val="center"/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center"/>
          </w:tcPr>
          <w:p w:rsidR="006E7E98" w:rsidRPr="00AE0117" w:rsidRDefault="009A3D89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 xml:space="preserve">                                                                                                                          </w:t>
            </w:r>
            <w:r w:rsidR="006E7E98" w:rsidRPr="00AE0117">
              <w:rPr>
                <w:rFonts w:ascii="Comic Sans MS" w:hAnsi="Comic Sans MS" w:cstheme="minorHAnsi"/>
                <w:sz w:val="32"/>
              </w:rPr>
              <w:t>Dela sem se lotil/a brez odlašanja.</w:t>
            </w:r>
          </w:p>
          <w:p w:rsidR="006E7E98" w:rsidRPr="00AE0117" w:rsidRDefault="006E7E98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6E7E98" w:rsidTr="009A3D89">
        <w:trPr>
          <w:trHeight w:val="1172"/>
        </w:trPr>
        <w:tc>
          <w:tcPr>
            <w:tcW w:w="9498" w:type="dxa"/>
            <w:vAlign w:val="bottom"/>
          </w:tcPr>
          <w:p w:rsidR="009A3D89" w:rsidRPr="00AE0117" w:rsidRDefault="006E7E98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 xml:space="preserve">Najprej sem </w:t>
            </w:r>
            <w:r w:rsidR="009A3D89" w:rsidRPr="00AE0117">
              <w:rPr>
                <w:rFonts w:ascii="Comic Sans MS" w:hAnsi="Comic Sans MS" w:cstheme="minorHAnsi"/>
                <w:sz w:val="32"/>
              </w:rPr>
              <w:t>delo opravil/a</w:t>
            </w:r>
            <w:r w:rsidRPr="00AE0117">
              <w:rPr>
                <w:rFonts w:ascii="Comic Sans MS" w:hAnsi="Comic Sans MS" w:cstheme="minorHAnsi"/>
                <w:sz w:val="32"/>
              </w:rPr>
              <w:t xml:space="preserve"> za en predmet</w:t>
            </w:r>
            <w:r w:rsidR="009A3D89" w:rsidRPr="00AE0117">
              <w:rPr>
                <w:rFonts w:ascii="Comic Sans MS" w:hAnsi="Comic Sans MS" w:cstheme="minorHAnsi"/>
                <w:sz w:val="32"/>
              </w:rPr>
              <w:t xml:space="preserve">, </w:t>
            </w:r>
            <w:r w:rsidRPr="00AE0117">
              <w:rPr>
                <w:rFonts w:ascii="Comic Sans MS" w:hAnsi="Comic Sans MS" w:cstheme="minorHAnsi"/>
                <w:sz w:val="32"/>
              </w:rPr>
              <w:t>nato sem se lotila drugega.</w:t>
            </w:r>
          </w:p>
          <w:p w:rsidR="006E7E98" w:rsidRPr="00AE0117" w:rsidRDefault="006E7E98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 xml:space="preserve"> </w:t>
            </w: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  <w:bookmarkStart w:id="0" w:name="_GoBack"/>
        <w:bookmarkEnd w:id="0"/>
      </w:tr>
      <w:tr w:rsidR="006E7E98" w:rsidTr="009A3D89">
        <w:trPr>
          <w:trHeight w:val="1172"/>
        </w:trPr>
        <w:tc>
          <w:tcPr>
            <w:tcW w:w="9498" w:type="dxa"/>
            <w:vAlign w:val="bottom"/>
          </w:tcPr>
          <w:p w:rsidR="006E7E98" w:rsidRPr="00AE0117" w:rsidRDefault="006E7E98" w:rsidP="006E7E98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>Šolskega dela nisem prekinjal/a z drugimi dejavnostmi.</w:t>
            </w:r>
          </w:p>
          <w:p w:rsidR="006E7E98" w:rsidRPr="00AE0117" w:rsidRDefault="006E7E98" w:rsidP="006E7E98">
            <w:pPr>
              <w:jc w:val="center"/>
              <w:rPr>
                <w:rFonts w:ascii="Comic Sans MS" w:hAnsi="Comic Sans MS" w:cstheme="minorHAnsi"/>
                <w:sz w:val="32"/>
              </w:rPr>
            </w:pPr>
          </w:p>
        </w:tc>
        <w:tc>
          <w:tcPr>
            <w:tcW w:w="895" w:type="dxa"/>
          </w:tcPr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  <w:p w:rsidR="006E7E98" w:rsidRPr="009A3D89" w:rsidRDefault="006E7E98" w:rsidP="006E7E98">
            <w:pPr>
              <w:jc w:val="center"/>
              <w:rPr>
                <w:sz w:val="48"/>
              </w:rPr>
            </w:pPr>
          </w:p>
        </w:tc>
      </w:tr>
      <w:tr w:rsidR="009A3D89" w:rsidTr="009A3D89">
        <w:trPr>
          <w:trHeight w:val="1172"/>
        </w:trPr>
        <w:tc>
          <w:tcPr>
            <w:tcW w:w="9498" w:type="dxa"/>
            <w:vAlign w:val="bottom"/>
          </w:tcPr>
          <w:p w:rsidR="009A3D89" w:rsidRPr="00AE0117" w:rsidRDefault="009A3D89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>Med delom sem bil/a ves čas osredotočen/a zgolj na šolo.</w:t>
            </w:r>
          </w:p>
          <w:p w:rsidR="009A3D89" w:rsidRPr="00AE0117" w:rsidRDefault="009A3D89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</w:p>
        </w:tc>
        <w:tc>
          <w:tcPr>
            <w:tcW w:w="895" w:type="dxa"/>
          </w:tcPr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</w:tc>
      </w:tr>
      <w:tr w:rsidR="002044AB" w:rsidTr="009A3D89">
        <w:trPr>
          <w:trHeight w:val="1172"/>
        </w:trPr>
        <w:tc>
          <w:tcPr>
            <w:tcW w:w="9498" w:type="dxa"/>
            <w:vAlign w:val="bottom"/>
          </w:tcPr>
          <w:p w:rsidR="002044AB" w:rsidRPr="00AE0117" w:rsidRDefault="002044AB" w:rsidP="002044AB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>Šolsko delo mi je uspelo dokončati.</w:t>
            </w:r>
          </w:p>
          <w:p w:rsidR="002044AB" w:rsidRPr="00AE0117" w:rsidRDefault="002044AB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</w:p>
        </w:tc>
        <w:tc>
          <w:tcPr>
            <w:tcW w:w="895" w:type="dxa"/>
          </w:tcPr>
          <w:p w:rsidR="002044AB" w:rsidRPr="009A3D89" w:rsidRDefault="002044AB" w:rsidP="009A3D89">
            <w:pPr>
              <w:jc w:val="center"/>
              <w:rPr>
                <w:sz w:val="48"/>
              </w:rPr>
            </w:pPr>
          </w:p>
        </w:tc>
      </w:tr>
      <w:tr w:rsidR="009A3D89" w:rsidTr="009A3D89">
        <w:trPr>
          <w:trHeight w:val="1172"/>
        </w:trPr>
        <w:tc>
          <w:tcPr>
            <w:tcW w:w="9498" w:type="dxa"/>
            <w:vAlign w:val="bottom"/>
          </w:tcPr>
          <w:p w:rsidR="009A3D89" w:rsidRPr="00AE0117" w:rsidRDefault="009A3D89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  <w:r w:rsidRPr="00AE0117">
              <w:rPr>
                <w:rFonts w:ascii="Comic Sans MS" w:hAnsi="Comic Sans MS" w:cstheme="minorHAnsi"/>
                <w:sz w:val="32"/>
              </w:rPr>
              <w:t xml:space="preserve">Po končanem delu sem pospravil/a šolske stvari in delovni prostor. </w:t>
            </w:r>
          </w:p>
          <w:p w:rsidR="009A3D89" w:rsidRPr="00AE0117" w:rsidRDefault="009A3D89" w:rsidP="009A3D89">
            <w:pPr>
              <w:jc w:val="center"/>
              <w:rPr>
                <w:rFonts w:ascii="Comic Sans MS" w:hAnsi="Comic Sans MS" w:cstheme="minorHAnsi"/>
                <w:sz w:val="32"/>
              </w:rPr>
            </w:pPr>
          </w:p>
        </w:tc>
        <w:tc>
          <w:tcPr>
            <w:tcW w:w="895" w:type="dxa"/>
          </w:tcPr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  <w:p w:rsidR="009A3D89" w:rsidRPr="009A3D89" w:rsidRDefault="009A3D89" w:rsidP="009A3D89">
            <w:pPr>
              <w:jc w:val="center"/>
              <w:rPr>
                <w:sz w:val="48"/>
              </w:rPr>
            </w:pPr>
          </w:p>
        </w:tc>
      </w:tr>
    </w:tbl>
    <w:p w:rsidR="003521E0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>+</w:t>
      </w:r>
      <w:r w:rsidR="00230A1C">
        <w:rPr>
          <w:sz w:val="32"/>
        </w:rPr>
        <w:t xml:space="preserve"> , če si nalogo opravil/a</w:t>
      </w:r>
      <w:r w:rsidRPr="001A111B">
        <w:rPr>
          <w:sz w:val="32"/>
        </w:rPr>
        <w:t>.</w:t>
      </w:r>
    </w:p>
    <w:p w:rsidR="001A111B" w:rsidRPr="001A111B" w:rsidRDefault="001A111B" w:rsidP="001A111B">
      <w:pPr>
        <w:pStyle w:val="Naslov1"/>
        <w:rPr>
          <w:sz w:val="32"/>
        </w:rPr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 xml:space="preserve">o </w:t>
      </w:r>
      <w:r w:rsidRPr="001A111B">
        <w:rPr>
          <w:sz w:val="32"/>
        </w:rPr>
        <w:t xml:space="preserve">, če si nalogo </w:t>
      </w:r>
      <w:r w:rsidR="00230A1C">
        <w:rPr>
          <w:sz w:val="32"/>
        </w:rPr>
        <w:t xml:space="preserve">delno </w:t>
      </w:r>
      <w:r w:rsidRPr="001A111B">
        <w:rPr>
          <w:sz w:val="32"/>
        </w:rPr>
        <w:t>opravil</w:t>
      </w:r>
      <w:r w:rsidR="00230A1C">
        <w:rPr>
          <w:sz w:val="32"/>
        </w:rPr>
        <w:t>/a</w:t>
      </w:r>
      <w:r w:rsidRPr="001A111B">
        <w:rPr>
          <w:sz w:val="32"/>
        </w:rPr>
        <w:t>.</w:t>
      </w:r>
    </w:p>
    <w:p w:rsidR="007F5B63" w:rsidRPr="003521E0" w:rsidRDefault="001A111B" w:rsidP="00421D22">
      <w:pPr>
        <w:pStyle w:val="Naslov1"/>
      </w:pPr>
      <w:r w:rsidRPr="001A111B">
        <w:rPr>
          <w:sz w:val="32"/>
        </w:rPr>
        <w:t xml:space="preserve">Vstavi </w:t>
      </w:r>
      <w:r w:rsidRPr="009A3D89">
        <w:rPr>
          <w:sz w:val="48"/>
        </w:rPr>
        <w:t xml:space="preserve">- </w:t>
      </w:r>
      <w:r w:rsidRPr="001A111B">
        <w:rPr>
          <w:sz w:val="32"/>
        </w:rPr>
        <w:t xml:space="preserve">, če </w:t>
      </w:r>
      <w:r w:rsidR="00230A1C">
        <w:rPr>
          <w:sz w:val="32"/>
        </w:rPr>
        <w:t>naloge nisi opravil/a</w:t>
      </w:r>
      <w:r w:rsidRPr="001A111B">
        <w:rPr>
          <w:sz w:val="32"/>
        </w:rPr>
        <w:t>.</w:t>
      </w:r>
    </w:p>
    <w:sectPr w:rsidR="007F5B63" w:rsidRPr="003521E0" w:rsidSect="009A3D89">
      <w:headerReference w:type="default" r:id="rId13"/>
      <w:type w:val="continuous"/>
      <w:pgSz w:w="11906" w:h="16838" w:code="9"/>
      <w:pgMar w:top="1135" w:right="794" w:bottom="284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6A3" w:rsidRDefault="00AE26A3" w:rsidP="00590471">
      <w:r>
        <w:separator/>
      </w:r>
    </w:p>
  </w:endnote>
  <w:endnote w:type="continuationSeparator" w:id="0">
    <w:p w:rsidR="00AE26A3" w:rsidRDefault="00AE26A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6A3" w:rsidRDefault="00AE26A3" w:rsidP="00590471">
      <w:r>
        <w:separator/>
      </w:r>
    </w:p>
  </w:footnote>
  <w:footnote w:type="continuationSeparator" w:id="0">
    <w:p w:rsidR="00AE26A3" w:rsidRDefault="00AE26A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C03FE0" w:rsidRDefault="00310F17" w:rsidP="00942252">
    <w:pPr>
      <w:pStyle w:val="Telobesedila"/>
      <w:jc w:val="center"/>
    </w:pPr>
    <w:r w:rsidRPr="00C03FE0"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Prostoročno: Oblik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očno: Oblik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avokot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Prostoročno: Oblik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očno: Oblik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rostoročno: Oblik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rostoročno: Oblik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rostoročno: Oblik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rostoročno: Oblik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36F357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u/jRJ2HieBj73Q2aJinGwC7La6DzjY8QWMhCXRtESyU&#10;SRSrPKdAGsoMuaf2ooiqEG+PnPFpJlWfBmA3Pl27ihIkrplEQBrw5It1puaG0kfGpFjmLAQ7Py34&#10;cJLkNwwYStnyGC0i9yROEfnOr+dMOAbGyZ4FrGsepJHplGAUZeZJQVs5bFxg7Z5VmfWF9CRzqCAf&#10;ysPcxCMmpEMWy93Yc87tMfR7NWehlGPO/6j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H9+qrZiHMAvXpzAF2v8x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A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3Mu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hqbat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gKpBJRHBTUKMicWMZYV&#10;SCVRUOTEjLGsRYxlBVJJFBQ5MWMsaxFjWTPGooLSKmSMZS1iLCuQSpyDIsayZoxFBbUhZE4sYixr&#10;xlhUUKMgc2IRY1kzxqKCGgWZE4sYy5oxFhWUKMgYy1rEWNaMsaigRkHmxCLGsmaMRQU1CjInFjGW&#10;NWMsKqhRkDmxiLGsGWNRQY2CzIlFjGXNGIsKKhRsGWNRQa2BhLFsRYxlyxiLCmoUJO28FTGWLWMs&#10;KqhRkLTzVsRYtoyxqKBGQbITtyLGsmWMRQU1CpKduBU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pbA8IfA0UCSaHMsDSkU0MJGoHMvD5FgeUCqigYlE5VgeJsfy&#10;UI4lBFYvKMfyMDmWB5RKbQOTY3koxxICrwqKRJNjeSjHEgJPA0WiybE8lGMJgaeBItHkWB7KsYTA&#10;0kA5lofJsTyUYwmBp4Ei0eRYHsqxhMDTQJFociwP5VhC4GmgSDQ5lodyLCHwNFAkmhzLQzmWEDga&#10;PJVjCYGXgXAsT5NjeSrHEgJPA5mdnybH8lSOJQSeBjI7P02O5akcSwg8DcRPfJocy1M5lhB4Goif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O5RK&#10;YnlC4FmgSDQ5lh1KRSwwkagcy25yLDuUilhgIlE5lt3kWHblWEJgjYJyLLvJsexQKrkPTI5lV44l&#10;BF4TFIkmx7IrxxICzwJFosmx7MqxhMCzQJFociy7ciwhsCxQjmU3OZZdOZYQeBYoEk2OZVeOJQSe&#10;BYpEk2PZlWMJgWeBItHkWHblWELgWaBINDmWXTmWEDgWHMqxhMArQDiWw+RYDuVYQuBZILPzYXIs&#10;h3IsIfAskNn5MDmWQzmWEHgWyDrxMDmWQzmWEHgWyDrxM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lAqRSWJwSeBopEk2N5QKmIBiYSlWN5mBzLA0pFNDCRqBzLw+RYHsqx&#10;hMDqBeVYHibH8oBSqW1gciwP5VhC4FVBkWhyLA/lWELgaaBINDmWh3IsIfA0UCSaHMtDOZYQWBoo&#10;x/IwOZaHciwh8DRQJJocy0M5lhB4GigSTY7loRxLCDwNFIkmx/JQjiUEngaKRJNjeSjHEgJHg6dy&#10;LCHwMhCO5WlyLE/lWELgaSCz89PkWJ7KsYTA00Bm56fJsTyVYwmBp4H4iU+TY3kqxxICTwPxE58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5UcG&#10;bFTMBgAF4SYADgAAAAAAAAAAAAAAAAAuAgAAZHJzL2Uyb0RvYy54bWxQSwECLQAUAAYACAAAACEA&#10;URLqK+IAAAAOAQAADwAAAAAAAAAAAAAAAACuzgYAZHJzL2Rvd25yZXYueG1sUEsFBgAAAAAEAAQA&#10;8wAAAL3PBgAAAA=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rostoročno: Oblik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avokot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rostoročno: Oblik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8C3016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9AEF96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C86701E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049E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A8E54C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14420C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4A08F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2E1006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387558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454B34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kseznam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358C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C45B8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AC2"/>
    <w:rsid w:val="00047A24"/>
    <w:rsid w:val="00060042"/>
    <w:rsid w:val="0008685D"/>
    <w:rsid w:val="00090860"/>
    <w:rsid w:val="00112FD7"/>
    <w:rsid w:val="00150ABD"/>
    <w:rsid w:val="00181AC2"/>
    <w:rsid w:val="001946FC"/>
    <w:rsid w:val="001A111B"/>
    <w:rsid w:val="002044AB"/>
    <w:rsid w:val="00222466"/>
    <w:rsid w:val="00230A1C"/>
    <w:rsid w:val="00247254"/>
    <w:rsid w:val="0024753C"/>
    <w:rsid w:val="00276026"/>
    <w:rsid w:val="002B4549"/>
    <w:rsid w:val="00310F17"/>
    <w:rsid w:val="00313CA2"/>
    <w:rsid w:val="00322A46"/>
    <w:rsid w:val="003326CB"/>
    <w:rsid w:val="003521E0"/>
    <w:rsid w:val="00353B60"/>
    <w:rsid w:val="00376291"/>
    <w:rsid w:val="00380FD1"/>
    <w:rsid w:val="00383D02"/>
    <w:rsid w:val="00385DE7"/>
    <w:rsid w:val="003D1B71"/>
    <w:rsid w:val="00421D22"/>
    <w:rsid w:val="004C65A7"/>
    <w:rsid w:val="004E158A"/>
    <w:rsid w:val="0052019C"/>
    <w:rsid w:val="00540651"/>
    <w:rsid w:val="00565C77"/>
    <w:rsid w:val="0056708E"/>
    <w:rsid w:val="005801E5"/>
    <w:rsid w:val="00590471"/>
    <w:rsid w:val="005D01FA"/>
    <w:rsid w:val="00653E17"/>
    <w:rsid w:val="006A08E8"/>
    <w:rsid w:val="006D79A8"/>
    <w:rsid w:val="006E7E98"/>
    <w:rsid w:val="0072353B"/>
    <w:rsid w:val="007575B6"/>
    <w:rsid w:val="00762626"/>
    <w:rsid w:val="007B3C81"/>
    <w:rsid w:val="007D67CA"/>
    <w:rsid w:val="007E668F"/>
    <w:rsid w:val="007E77A9"/>
    <w:rsid w:val="007F5B63"/>
    <w:rsid w:val="00803A0A"/>
    <w:rsid w:val="00827EFB"/>
    <w:rsid w:val="00846CB9"/>
    <w:rsid w:val="008566AA"/>
    <w:rsid w:val="008A1E6E"/>
    <w:rsid w:val="008C024F"/>
    <w:rsid w:val="008C2CFC"/>
    <w:rsid w:val="00912DC8"/>
    <w:rsid w:val="00942252"/>
    <w:rsid w:val="009475DC"/>
    <w:rsid w:val="00967B93"/>
    <w:rsid w:val="009A3D89"/>
    <w:rsid w:val="009D090F"/>
    <w:rsid w:val="00A31464"/>
    <w:rsid w:val="00A31B16"/>
    <w:rsid w:val="00A33613"/>
    <w:rsid w:val="00A47A8D"/>
    <w:rsid w:val="00AC6C7E"/>
    <w:rsid w:val="00AE0117"/>
    <w:rsid w:val="00AE26A3"/>
    <w:rsid w:val="00B3382B"/>
    <w:rsid w:val="00B4158A"/>
    <w:rsid w:val="00B6466C"/>
    <w:rsid w:val="00B87248"/>
    <w:rsid w:val="00BB1B5D"/>
    <w:rsid w:val="00BC22C7"/>
    <w:rsid w:val="00BD195A"/>
    <w:rsid w:val="00C0357D"/>
    <w:rsid w:val="00C03FE0"/>
    <w:rsid w:val="00C07240"/>
    <w:rsid w:val="00C14078"/>
    <w:rsid w:val="00C375FF"/>
    <w:rsid w:val="00CE1E3D"/>
    <w:rsid w:val="00D053FA"/>
    <w:rsid w:val="00DA4110"/>
    <w:rsid w:val="00DC3F0A"/>
    <w:rsid w:val="00E173BB"/>
    <w:rsid w:val="00E26AED"/>
    <w:rsid w:val="00E7244B"/>
    <w:rsid w:val="00E73AB8"/>
    <w:rsid w:val="00E90A60"/>
    <w:rsid w:val="00ED47F7"/>
    <w:rsid w:val="00EE5D90"/>
    <w:rsid w:val="00EE7E09"/>
    <w:rsid w:val="00F0223C"/>
    <w:rsid w:val="00F3235D"/>
    <w:rsid w:val="00F32393"/>
    <w:rsid w:val="00F553C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03FE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slov2">
    <w:name w:val="heading 2"/>
    <w:basedOn w:val="Navaden"/>
    <w:next w:val="Navaden"/>
    <w:link w:val="Naslov2Znak"/>
    <w:uiPriority w:val="9"/>
    <w:rsid w:val="00C03FE0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3FE0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03FE0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03FE0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03FE0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03FE0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03FE0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03FE0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1"/>
    <w:semiHidden/>
    <w:qFormat/>
    <w:rsid w:val="00C03FE0"/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C03FE0"/>
    <w:rPr>
      <w:rFonts w:ascii="Calibri" w:hAnsi="Calibri" w:cs="Calibri"/>
      <w:sz w:val="20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C03FE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kseznama">
    <w:name w:val="List Paragraph"/>
    <w:basedOn w:val="Telobesedila"/>
    <w:uiPriority w:val="1"/>
    <w:semiHidden/>
    <w:qFormat/>
    <w:rsid w:val="00C03FE0"/>
    <w:pPr>
      <w:numPr>
        <w:numId w:val="2"/>
      </w:numPr>
      <w:spacing w:after="120"/>
    </w:pPr>
    <w:rPr>
      <w:szCs w:val="24"/>
    </w:rPr>
  </w:style>
  <w:style w:type="paragraph" w:customStyle="1" w:styleId="Odstavekvtabeli">
    <w:name w:val="Odstavek v tabeli"/>
    <w:basedOn w:val="Navaden"/>
    <w:uiPriority w:val="1"/>
    <w:semiHidden/>
    <w:rsid w:val="00C03FE0"/>
    <w:rPr>
      <w:rFonts w:ascii="Times New Roman" w:hAnsi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03FE0"/>
    <w:rPr>
      <w:rFonts w:ascii="Calibri" w:hAnsi="Calibri" w:cs="Calibri"/>
    </w:rPr>
  </w:style>
  <w:style w:type="paragraph" w:styleId="Noga">
    <w:name w:val="footer"/>
    <w:basedOn w:val="Navaden"/>
    <w:link w:val="NogaZnak"/>
    <w:uiPriority w:val="99"/>
    <w:semiHidden/>
    <w:rsid w:val="00C03FE0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C03FE0"/>
    <w:rPr>
      <w:rFonts w:ascii="Calibri" w:hAnsi="Calibri" w:cs="Calibri"/>
    </w:rPr>
  </w:style>
  <w:style w:type="table" w:styleId="Tabelamrea">
    <w:name w:val="Table Grid"/>
    <w:basedOn w:val="Navadnatabela"/>
    <w:uiPriority w:val="39"/>
    <w:rsid w:val="00C03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Telobesedila"/>
    <w:next w:val="Navaden"/>
    <w:link w:val="NaslovZnak"/>
    <w:uiPriority w:val="10"/>
    <w:qFormat/>
    <w:rsid w:val="00C03FE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aslovZnak">
    <w:name w:val="Naslov Znak"/>
    <w:basedOn w:val="Privzetapisavaodstavka"/>
    <w:link w:val="Naslov"/>
    <w:uiPriority w:val="10"/>
    <w:rsid w:val="00C03FE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je">
    <w:name w:val="Informacije"/>
    <w:basedOn w:val="Telobesedila"/>
    <w:uiPriority w:val="1"/>
    <w:qFormat/>
    <w:rsid w:val="00C03FE0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i">
    <w:name w:val="Datumi"/>
    <w:basedOn w:val="Telobesedila"/>
    <w:qFormat/>
    <w:rsid w:val="00C03FE0"/>
    <w:pPr>
      <w:kinsoku w:val="0"/>
      <w:overflowPunct w:val="0"/>
    </w:pPr>
    <w:rPr>
      <w:b/>
      <w:color w:val="000000" w:themeColor="text1"/>
      <w:sz w:val="18"/>
    </w:rPr>
  </w:style>
  <w:style w:type="character" w:styleId="Krepko">
    <w:name w:val="Strong"/>
    <w:basedOn w:val="Privzetapisavaodstavka"/>
    <w:uiPriority w:val="22"/>
    <w:semiHidden/>
    <w:qFormat/>
    <w:rsid w:val="00C03FE0"/>
    <w:rPr>
      <w:rFonts w:ascii="Calibri" w:hAnsi="Calibri" w:cs="Calibri"/>
      <w:b/>
      <w:bCs/>
      <w:color w:val="666666" w:themeColor="accent4"/>
    </w:rPr>
  </w:style>
  <w:style w:type="character" w:styleId="Besedilooznabemesta">
    <w:name w:val="Placeholder Text"/>
    <w:basedOn w:val="Privzetapisavaodstavka"/>
    <w:uiPriority w:val="99"/>
    <w:semiHidden/>
    <w:rsid w:val="00C03FE0"/>
    <w:rPr>
      <w:rFonts w:ascii="Calibri" w:hAnsi="Calibri" w:cs="Calibri"/>
      <w:color w:val="808080"/>
    </w:rPr>
  </w:style>
  <w:style w:type="paragraph" w:styleId="Datum">
    <w:name w:val="Date"/>
    <w:basedOn w:val="Navaden"/>
    <w:next w:val="Navaden"/>
    <w:link w:val="DatumZnak"/>
    <w:uiPriority w:val="99"/>
    <w:rsid w:val="00C03FE0"/>
    <w:pPr>
      <w:spacing w:line="480" w:lineRule="auto"/>
    </w:pPr>
  </w:style>
  <w:style w:type="character" w:customStyle="1" w:styleId="DatumZnak">
    <w:name w:val="Datum Znak"/>
    <w:basedOn w:val="Privzetapisavaodstavka"/>
    <w:link w:val="Datum"/>
    <w:uiPriority w:val="99"/>
    <w:rsid w:val="00C03FE0"/>
    <w:rPr>
      <w:rFonts w:ascii="Calibri" w:hAnsi="Calibri" w:cs="Calibri"/>
    </w:rPr>
  </w:style>
  <w:style w:type="paragraph" w:styleId="Brezrazmikov">
    <w:name w:val="No Spacing"/>
    <w:uiPriority w:val="1"/>
    <w:rsid w:val="00C03FE0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slov2Znak">
    <w:name w:val="Naslov 2 Znak"/>
    <w:basedOn w:val="Privzetapisavaodstavka"/>
    <w:link w:val="Naslov2"/>
    <w:uiPriority w:val="9"/>
    <w:rsid w:val="00C03FE0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Izkunje">
    <w:name w:val="Izkušnje"/>
    <w:basedOn w:val="Navaden"/>
    <w:qFormat/>
    <w:rsid w:val="00C03FE0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Oznaenseznam">
    <w:name w:val="List Bullet"/>
    <w:basedOn w:val="Navaden"/>
    <w:uiPriority w:val="99"/>
    <w:rsid w:val="00C03FE0"/>
    <w:pPr>
      <w:numPr>
        <w:numId w:val="3"/>
      </w:numPr>
      <w:contextualSpacing/>
    </w:pPr>
  </w:style>
  <w:style w:type="paragraph" w:customStyle="1" w:styleId="Imeole">
    <w:name w:val="Ime šole"/>
    <w:basedOn w:val="Navaden"/>
    <w:uiPriority w:val="1"/>
    <w:rsid w:val="00C03FE0"/>
    <w:rPr>
      <w:b/>
    </w:rPr>
  </w:style>
  <w:style w:type="character" w:customStyle="1" w:styleId="Mention">
    <w:name w:val="Mention"/>
    <w:basedOn w:val="Privzetapisavaodstavka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C03FE0"/>
    <w:pPr>
      <w:numPr>
        <w:numId w:val="4"/>
      </w:numPr>
    </w:pPr>
  </w:style>
  <w:style w:type="numbering" w:styleId="1ai">
    <w:name w:val="Outline List 1"/>
    <w:basedOn w:val="Brezseznama"/>
    <w:uiPriority w:val="99"/>
    <w:semiHidden/>
    <w:unhideWhenUsed/>
    <w:rsid w:val="00C03FE0"/>
    <w:pPr>
      <w:numPr>
        <w:numId w:val="5"/>
      </w:numPr>
    </w:pPr>
  </w:style>
  <w:style w:type="character" w:styleId="KodaHTML">
    <w:name w:val="HTML Code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C03FE0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C03FE0"/>
    <w:rPr>
      <w:rFonts w:ascii="Calibri" w:hAnsi="Calibri" w:cs="Calibri"/>
      <w:i/>
      <w:iCs/>
    </w:rPr>
  </w:style>
  <w:style w:type="character" w:styleId="DefinicijaHTML">
    <w:name w:val="HTML Definition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C03FE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C03FE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C03FE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03FE0"/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C03FE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C03FE0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C03FE0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C03FE0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C03FE0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C03FE0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C03FE0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C03FE0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C03FE0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03FE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Neensklic">
    <w:name w:val="Subtle Reference"/>
    <w:basedOn w:val="Privzetapisavaodstavka"/>
    <w:uiPriority w:val="31"/>
    <w:semiHidden/>
    <w:rsid w:val="00C03FE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C0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C03FE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C03FE0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C0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C03FE0"/>
  </w:style>
  <w:style w:type="character" w:styleId="Naslovknjige">
    <w:name w:val="Book Title"/>
    <w:basedOn w:val="Privzetapisavaodstavka"/>
    <w:uiPriority w:val="33"/>
    <w:semiHidden/>
    <w:rsid w:val="00C03FE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ivzetapisavaodstavka"/>
    <w:uiPriority w:val="99"/>
    <w:semiHidden/>
    <w:unhideWhenUsed/>
    <w:rsid w:val="00C03FE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C03F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C03FE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C03FE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C03FE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C03FE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C03FE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C03FE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C03FE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C03FE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C03FE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C03FE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C03FE0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C03FE0"/>
    <w:pPr>
      <w:numPr>
        <w:numId w:val="6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C03FE0"/>
    <w:pPr>
      <w:numPr>
        <w:numId w:val="7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C03FE0"/>
    <w:pPr>
      <w:numPr>
        <w:numId w:val="8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C03FE0"/>
    <w:pPr>
      <w:numPr>
        <w:numId w:val="9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C03FE0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C03FE0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C03FE0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C03FE0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C03FE0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semiHidden/>
    <w:rsid w:val="00C03FE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C03FE0"/>
    <w:rPr>
      <w:rFonts w:ascii="Calibri" w:hAnsi="Calibri" w:cs="Calibri"/>
      <w:color w:val="5A5A5A" w:themeColor="text1" w:themeTint="A5"/>
      <w:spacing w:val="15"/>
    </w:rPr>
  </w:style>
  <w:style w:type="table" w:styleId="Tabelaklasina1">
    <w:name w:val="Table Classic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C03FE0"/>
  </w:style>
  <w:style w:type="paragraph" w:styleId="Makrobesedilo">
    <w:name w:val="macro"/>
    <w:link w:val="MakrobesediloZnak"/>
    <w:uiPriority w:val="99"/>
    <w:semiHidden/>
    <w:unhideWhenUsed/>
    <w:rsid w:val="00C03FE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03FE0"/>
    <w:rPr>
      <w:rFonts w:ascii="Consolas" w:hAnsi="Consolas" w:cs="Calibri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03FE0"/>
    <w:rPr>
      <w:rFonts w:ascii="Corbel" w:eastAsiaTheme="majorEastAsia" w:hAnsi="Corbel" w:cstheme="majorBidi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03FE0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C03FE0"/>
    <w:pPr>
      <w:ind w:left="220" w:hanging="22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C03FE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semiHidden/>
    <w:rsid w:val="00C03FE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C03FE0"/>
    <w:rPr>
      <w:rFonts w:ascii="Calibri" w:hAnsi="Calibri" w:cs="Calibri"/>
      <w:i/>
      <w:iCs/>
      <w:color w:val="404040" w:themeColor="text1" w:themeTint="BF"/>
    </w:rPr>
  </w:style>
  <w:style w:type="character" w:styleId="Poudarek">
    <w:name w:val="Emphasis"/>
    <w:basedOn w:val="Privzetapisavaodstavka"/>
    <w:uiPriority w:val="20"/>
    <w:semiHidden/>
    <w:rsid w:val="00C03FE0"/>
    <w:rPr>
      <w:rFonts w:ascii="Calibri" w:hAnsi="Calibri" w:cs="Calibri"/>
      <w:i/>
      <w:iCs/>
    </w:rPr>
  </w:style>
  <w:style w:type="table" w:styleId="Barvniseznam">
    <w:name w:val="Colorful List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C03FE0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C0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03FE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3FE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3FE0"/>
    <w:rPr>
      <w:rFonts w:ascii="Calibri" w:hAnsi="Calibri" w:cs="Calibri"/>
      <w:b/>
      <w:bCs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C03FE0"/>
    <w:rPr>
      <w:rFonts w:ascii="Calibri" w:hAnsi="Calibri" w:cs="Calibri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paragraph" w:styleId="Naslovnaslovnika">
    <w:name w:val="envelope address"/>
    <w:basedOn w:val="Navaden"/>
    <w:uiPriority w:val="99"/>
    <w:semiHidden/>
    <w:unhideWhenUsed/>
    <w:rsid w:val="00C03FE0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besedila">
    <w:name w:val="Block Text"/>
    <w:basedOn w:val="Navaden"/>
    <w:uiPriority w:val="99"/>
    <w:semiHidden/>
    <w:unhideWhenUsed/>
    <w:rsid w:val="00C03FE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03FE0"/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03FE0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03FE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03FE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03FE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03FE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03FE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03FE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C03FE0"/>
    <w:pPr>
      <w:numPr>
        <w:numId w:val="15"/>
      </w:numPr>
    </w:pPr>
  </w:style>
  <w:style w:type="table" w:styleId="Navadnatabela1">
    <w:name w:val="Plain Table 1"/>
    <w:basedOn w:val="Navadnatabela"/>
    <w:uiPriority w:val="41"/>
    <w:rsid w:val="00C03F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C03F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C03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C03F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C03F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zivensklic">
    <w:name w:val="Intense Reference"/>
    <w:basedOn w:val="Privzetapisavaodstavka"/>
    <w:uiPriority w:val="32"/>
    <w:semiHidden/>
    <w:rsid w:val="00C03FE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C03FE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03FE0"/>
    <w:rPr>
      <w:rFonts w:ascii="Calibri" w:hAnsi="Calibri" w:cs="Calibri"/>
      <w:i/>
      <w:iCs/>
      <w:color w:val="2C567A" w:themeColor="accent1"/>
    </w:rPr>
  </w:style>
  <w:style w:type="character" w:styleId="Intenzivenpoudarek">
    <w:name w:val="Intense Emphasis"/>
    <w:basedOn w:val="Privzetapisavaodstavka"/>
    <w:uiPriority w:val="21"/>
    <w:semiHidden/>
    <w:rsid w:val="00C03FE0"/>
    <w:rPr>
      <w:rFonts w:ascii="Calibri" w:hAnsi="Calibri" w:cs="Calibri"/>
      <w:i/>
      <w:iCs/>
      <w:color w:val="2C567A" w:themeColor="accent1"/>
    </w:rPr>
  </w:style>
  <w:style w:type="paragraph" w:styleId="Navadensplet">
    <w:name w:val="Normal (Web)"/>
    <w:basedOn w:val="Navaden"/>
    <w:uiPriority w:val="99"/>
    <w:semiHidden/>
    <w:unhideWhenUsed/>
    <w:rsid w:val="00C03FE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rivzetapisavaodstavka"/>
    <w:uiPriority w:val="99"/>
    <w:semiHidden/>
    <w:unhideWhenUsed/>
    <w:rsid w:val="00C03FE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03FE0"/>
    <w:rPr>
      <w:rFonts w:ascii="Calibri" w:hAnsi="Calibri" w:cs="Calibri"/>
      <w:color w:val="605E5C"/>
      <w:shd w:val="clear" w:color="auto" w:fill="E1DFDD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C03FE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C03FE0"/>
    <w:rPr>
      <w:rFonts w:ascii="Calibri" w:hAnsi="Calibri" w:cs="Calibri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03FE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C03FE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C03FE0"/>
    <w:rPr>
      <w:rFonts w:ascii="Calibri" w:hAnsi="Calibri" w:cs="Calibri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C03FE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C03FE0"/>
    <w:rPr>
      <w:rFonts w:ascii="Calibri" w:hAnsi="Calibri" w:cs="Calibri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03FE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03FE0"/>
    <w:rPr>
      <w:rFonts w:ascii="Calibri" w:hAnsi="Calibri" w:cs="Calibri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C03FE0"/>
    <w:pPr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C03FE0"/>
    <w:rPr>
      <w:rFonts w:ascii="Calibri" w:hAnsi="Calibri" w:cs="Calibri"/>
      <w:sz w:val="20"/>
      <w:szCs w:val="20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C03FE0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C03FE0"/>
    <w:rPr>
      <w:rFonts w:ascii="Calibri" w:hAnsi="Calibri" w:cs="Calibri"/>
    </w:rPr>
  </w:style>
  <w:style w:type="paragraph" w:styleId="Navaden-zamik">
    <w:name w:val="Normal Indent"/>
    <w:basedOn w:val="Navaden"/>
    <w:uiPriority w:val="99"/>
    <w:semiHidden/>
    <w:unhideWhenUsed/>
    <w:rsid w:val="00C03FE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C03FE0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C03FE0"/>
    <w:rPr>
      <w:rFonts w:ascii="Calibri" w:hAnsi="Calibri" w:cs="Calibri"/>
    </w:rPr>
  </w:style>
  <w:style w:type="table" w:styleId="Tabelasodobna">
    <w:name w:val="Table Contemporary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C03FE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C03FE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C03FE0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svetelseznam1">
    <w:name w:val="List Table 1 Light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C0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2">
    <w:name w:val="List Table 2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C03FE0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3">
    <w:name w:val="List Table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C03FE0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C03FE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C03FE0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C03FE0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C03FE0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C03FE0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C03FE0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C03FE0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C03FE0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C03FE0"/>
    <w:rPr>
      <w:rFonts w:ascii="Calibri" w:hAnsi="Calibri" w:cs="Calibri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C03FE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C03FE0"/>
    <w:rPr>
      <w:rFonts w:ascii="Calibri" w:hAnsi="Calibri" w:cs="Calibri"/>
    </w:rPr>
  </w:style>
  <w:style w:type="table" w:styleId="Tabelastolpci1">
    <w:name w:val="Table Columns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avaden"/>
    <w:link w:val="PodpisZnak"/>
    <w:uiPriority w:val="99"/>
    <w:semiHidden/>
    <w:unhideWhenUsed/>
    <w:rsid w:val="00C03FE0"/>
    <w:pPr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C03FE0"/>
    <w:rPr>
      <w:rFonts w:ascii="Calibri" w:hAnsi="Calibri" w:cs="Calibri"/>
    </w:rPr>
  </w:style>
  <w:style w:type="table" w:styleId="Tabelapreprosta1">
    <w:name w:val="Table Simple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C03FE0"/>
    <w:pPr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C03FE0"/>
    <w:pPr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C03FE0"/>
    <w:pPr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C03FE0"/>
    <w:pPr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C03FE0"/>
    <w:pPr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C03FE0"/>
    <w:pPr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C03FE0"/>
    <w:pPr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C03FE0"/>
    <w:pPr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C03FE0"/>
    <w:pPr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C03FE0"/>
    <w:rPr>
      <w:rFonts w:ascii="Corbel" w:eastAsiaTheme="majorEastAsia" w:hAnsi="Corbel" w:cstheme="majorBidi"/>
      <w:b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03FE0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03FE0"/>
    <w:rPr>
      <w:rFonts w:ascii="Consolas" w:hAnsi="Consolas" w:cs="Calibri"/>
      <w:sz w:val="21"/>
      <w:szCs w:val="21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C03FE0"/>
    <w:pPr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C03FE0"/>
    <w:rPr>
      <w:rFonts w:ascii="Calibri" w:hAnsi="Calibri" w:cs="Calibri"/>
    </w:rPr>
  </w:style>
  <w:style w:type="table" w:styleId="Tabelamrea1">
    <w:name w:val="Table Grid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C03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vetlamrea1">
    <w:name w:val="Grid Table 1 Light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C03FE0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C03FE0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Mreatabele3">
    <w:name w:val="Grid Table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C03FE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C0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C0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C03FE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C03FE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C03FE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C03FE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C03FE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C03FE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C03FE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03FE0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03FE0"/>
    <w:rPr>
      <w:rFonts w:ascii="Calibri" w:hAnsi="Calibri" w:cs="Calibri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C03FE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C03FE0"/>
    <w:rPr>
      <w:rFonts w:ascii="Calibri" w:hAnsi="Calibri" w:cs="Calibri"/>
      <w:color w:val="954F7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C03FE0"/>
    <w:rPr>
      <w:rFonts w:ascii="Calibri" w:hAnsi="Calibri" w:cs="Calibri"/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C03FE0"/>
    <w:rPr>
      <w:rFonts w:ascii="Calibri" w:hAnsi="Calibri" w:cs="Calibri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03FE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nketaurl">
    <w:name w:val="anketa_url"/>
    <w:basedOn w:val="Privzetapisavaodstavka"/>
    <w:rsid w:val="00942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Gregori&#269;\AppData\Roaming\Microsoft\Predloge\&#381;ivljenjepis%20z%20modrimi%20krog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Življenjepis z modrimi krogi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2020-03-24T12:53:00Z</dcterms:created>
  <dcterms:modified xsi:type="dcterms:W3CDTF">2020-03-24T12:58:00Z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