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BCF" w:rsidRPr="00DE6BCF" w:rsidRDefault="009D5DCD" w:rsidP="00C9755B">
      <w:pPr>
        <w:tabs>
          <w:tab w:val="right" w:pos="10237"/>
        </w:tabs>
        <w:ind w:left="-900" w:right="23"/>
        <w:jc w:val="center"/>
        <w:rPr>
          <w:b/>
        </w:rPr>
      </w:pPr>
      <w:r w:rsidRPr="00DE6BCF">
        <w:rPr>
          <w:b/>
          <w:sz w:val="28"/>
          <w:szCs w:val="28"/>
        </w:rPr>
        <w:t xml:space="preserve">3. </w:t>
      </w:r>
      <w:r w:rsidR="00C9755B" w:rsidRPr="00DE6BCF">
        <w:rPr>
          <w:b/>
          <w:sz w:val="28"/>
          <w:szCs w:val="28"/>
        </w:rPr>
        <w:t>P</w:t>
      </w:r>
      <w:r w:rsidR="00162521">
        <w:rPr>
          <w:b/>
          <w:sz w:val="28"/>
          <w:szCs w:val="28"/>
        </w:rPr>
        <w:t>onavljanje in utrjevanje</w:t>
      </w:r>
    </w:p>
    <w:p w:rsidR="003B6DAC" w:rsidRDefault="00DE6BCF" w:rsidP="00C9755B">
      <w:pPr>
        <w:tabs>
          <w:tab w:val="right" w:pos="10237"/>
        </w:tabs>
        <w:ind w:left="-900" w:right="23"/>
        <w:jc w:val="center"/>
        <w:rPr>
          <w:b/>
        </w:rPr>
      </w:pPr>
      <w:r>
        <w:rPr>
          <w:b/>
        </w:rPr>
        <w:t>( Množenje in deljenje ulomkov, odstotki, načrtovanje trikotnikov)</w:t>
      </w:r>
    </w:p>
    <w:p w:rsidR="00DE6BCF" w:rsidRDefault="00DE6BCF" w:rsidP="00C9755B">
      <w:pPr>
        <w:tabs>
          <w:tab w:val="right" w:pos="10237"/>
        </w:tabs>
        <w:ind w:left="-900" w:right="23"/>
        <w:jc w:val="center"/>
        <w:rPr>
          <w:b/>
        </w:rPr>
      </w:pPr>
    </w:p>
    <w:p w:rsidR="00173312" w:rsidRPr="00A122BA" w:rsidRDefault="00173312" w:rsidP="00A122BA">
      <w:pPr>
        <w:ind w:left="-426" w:right="15"/>
      </w:pPr>
      <w:r w:rsidRPr="00A122BA">
        <w:t>1. Množi ulomke.</w:t>
      </w:r>
    </w:p>
    <w:p w:rsidR="00173312" w:rsidRPr="00A122BA" w:rsidRDefault="00173312" w:rsidP="00A122BA">
      <w:pPr>
        <w:ind w:left="-426" w:right="15"/>
      </w:pPr>
      <w:r w:rsidRPr="00A122BA">
        <w:rPr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6.2pt;height:31.2pt" o:ole="">
            <v:imagedata r:id="rId6" o:title=""/>
          </v:shape>
          <o:OLEObject Type="Embed" ProgID="Equation.3" ShapeID="_x0000_i1029" DrawAspect="Content" ObjectID="_1582466696" r:id="rId7"/>
        </w:object>
      </w:r>
      <w:r w:rsidRPr="00A122BA">
        <w:t xml:space="preserve">∙ 4 =                                                  </w:t>
      </w:r>
      <w:r w:rsidRPr="00A122BA">
        <w:rPr>
          <w:position w:val="-24"/>
        </w:rPr>
        <w:object w:dxaOrig="220" w:dyaOrig="620">
          <v:shape id="_x0000_i1030" type="#_x0000_t75" style="width:10.8pt;height:31.2pt" o:ole="">
            <v:imagedata r:id="rId8" o:title=""/>
          </v:shape>
          <o:OLEObject Type="Embed" ProgID="Equation.DSMT4" ShapeID="_x0000_i1030" DrawAspect="Content" ObjectID="_1582466697" r:id="rId9"/>
        </w:object>
      </w:r>
      <w:r w:rsidRPr="00A122BA">
        <w:t xml:space="preserve">. </w:t>
      </w:r>
      <w:r w:rsidRPr="00A122BA">
        <w:rPr>
          <w:position w:val="-24"/>
        </w:rPr>
        <w:object w:dxaOrig="420" w:dyaOrig="620">
          <v:shape id="_x0000_i1031" type="#_x0000_t75" style="width:21pt;height:31.2pt" o:ole="">
            <v:imagedata r:id="rId10" o:title=""/>
          </v:shape>
          <o:OLEObject Type="Embed" ProgID="Equation.3" ShapeID="_x0000_i1031" DrawAspect="Content" ObjectID="_1582466698" r:id="rId11"/>
        </w:object>
      </w:r>
    </w:p>
    <w:p w:rsidR="00173312" w:rsidRPr="00A122BA" w:rsidRDefault="00173312" w:rsidP="00A122BA">
      <w:pPr>
        <w:ind w:left="-426" w:right="15"/>
      </w:pPr>
    </w:p>
    <w:p w:rsidR="00173312" w:rsidRPr="00A122BA" w:rsidRDefault="00173312" w:rsidP="00A122BA">
      <w:pPr>
        <w:ind w:left="-426" w:right="15"/>
      </w:pPr>
      <w:r w:rsidRPr="00A122BA">
        <w:rPr>
          <w:position w:val="-24"/>
        </w:rPr>
        <w:object w:dxaOrig="940" w:dyaOrig="620">
          <v:shape id="_x0000_i1032" type="#_x0000_t75" style="width:46.8pt;height:31.2pt" o:ole="">
            <v:imagedata r:id="rId12" o:title=""/>
          </v:shape>
          <o:OLEObject Type="Embed" ProgID="Equation.3" ShapeID="_x0000_i1032" DrawAspect="Content" ObjectID="_1582466699" r:id="rId13"/>
        </w:object>
      </w:r>
      <w:r w:rsidRPr="00A122BA">
        <w:t xml:space="preserve">                                                 0,75∙</w:t>
      </w:r>
      <w:r w:rsidRPr="00A122BA">
        <w:rPr>
          <w:position w:val="-24"/>
        </w:rPr>
        <w:object w:dxaOrig="400" w:dyaOrig="620">
          <v:shape id="_x0000_i1033" type="#_x0000_t75" style="width:19.8pt;height:31.2pt" o:ole="">
            <v:imagedata r:id="rId14" o:title=""/>
          </v:shape>
          <o:OLEObject Type="Embed" ProgID="Equation.DSMT4" ShapeID="_x0000_i1033" DrawAspect="Content" ObjectID="_1582466700" r:id="rId15"/>
        </w:object>
      </w:r>
    </w:p>
    <w:p w:rsidR="00173312" w:rsidRPr="00A122BA" w:rsidRDefault="00173312" w:rsidP="00A122BA">
      <w:pPr>
        <w:ind w:left="-426" w:right="15"/>
      </w:pPr>
    </w:p>
    <w:p w:rsidR="00173312" w:rsidRPr="00A122BA" w:rsidRDefault="00173312" w:rsidP="00A122BA">
      <w:pPr>
        <w:ind w:left="-426" w:right="15"/>
      </w:pPr>
      <w:r w:rsidRPr="00A122BA">
        <w:t>2. Deli ulomke.</w:t>
      </w:r>
    </w:p>
    <w:p w:rsidR="00173312" w:rsidRPr="00A122BA" w:rsidRDefault="00173312" w:rsidP="00A122BA">
      <w:pPr>
        <w:ind w:left="-426" w:right="15"/>
      </w:pPr>
      <w:r w:rsidRPr="00A122BA">
        <w:rPr>
          <w:position w:val="-74"/>
        </w:rPr>
        <w:object w:dxaOrig="5179" w:dyaOrig="1620">
          <v:shape id="_x0000_i1034" type="#_x0000_t75" style="width:259.2pt;height:81pt" o:ole="">
            <v:imagedata r:id="rId16" o:title=""/>
          </v:shape>
          <o:OLEObject Type="Embed" ProgID="Equation.DSMT4" ShapeID="_x0000_i1034" DrawAspect="Content" ObjectID="_1582466701" r:id="rId17"/>
        </w:object>
      </w:r>
    </w:p>
    <w:p w:rsidR="00173312" w:rsidRPr="00A122BA" w:rsidRDefault="00173312" w:rsidP="00A122BA">
      <w:pPr>
        <w:ind w:left="-426" w:right="15"/>
      </w:pPr>
    </w:p>
    <w:p w:rsidR="00173312" w:rsidRPr="00A122BA" w:rsidRDefault="00173312" w:rsidP="00A122BA">
      <w:pPr>
        <w:ind w:left="-426" w:right="15"/>
      </w:pPr>
      <w:r w:rsidRPr="00A122BA">
        <w:t>3. Izračunaj vrednost izrazov.</w:t>
      </w:r>
    </w:p>
    <w:p w:rsidR="00173312" w:rsidRPr="00A122BA" w:rsidRDefault="00173312" w:rsidP="00A122BA">
      <w:pPr>
        <w:ind w:left="-426" w:right="15"/>
      </w:pPr>
      <w:r w:rsidRPr="00A122BA">
        <w:t>4</w:t>
      </w:r>
      <w:r w:rsidRPr="00A122BA">
        <w:rPr>
          <w:position w:val="-24"/>
        </w:rPr>
        <w:object w:dxaOrig="220" w:dyaOrig="620">
          <v:shape id="_x0000_i1035" type="#_x0000_t75" style="width:10.8pt;height:31.2pt" o:ole="">
            <v:imagedata r:id="rId18" o:title=""/>
          </v:shape>
          <o:OLEObject Type="Embed" ProgID="Equation.3" ShapeID="_x0000_i1035" DrawAspect="Content" ObjectID="_1582466702" r:id="rId19"/>
        </w:object>
      </w:r>
      <w:r w:rsidRPr="00A122BA">
        <w:t>∙</w:t>
      </w:r>
      <w:r w:rsidRPr="00A122BA">
        <w:rPr>
          <w:position w:val="-24"/>
        </w:rPr>
        <w:object w:dxaOrig="999" w:dyaOrig="620">
          <v:shape id="_x0000_i1036" type="#_x0000_t75" style="width:49.8pt;height:31.2pt" o:ole="">
            <v:imagedata r:id="rId20" o:title=""/>
          </v:shape>
          <o:OLEObject Type="Embed" ProgID="Equation.3" ShapeID="_x0000_i1036" DrawAspect="Content" ObjectID="_1582466703" r:id="rId21"/>
        </w:object>
      </w:r>
      <w:r w:rsidRPr="00A122BA">
        <w:tab/>
      </w:r>
      <w:r w:rsidRPr="00A122BA">
        <w:tab/>
        <w:t xml:space="preserve">                               </w:t>
      </w:r>
      <w:r w:rsidRPr="00A122BA">
        <w:tab/>
        <w:t>8</w:t>
      </w:r>
      <w:r w:rsidRPr="00A122BA">
        <w:rPr>
          <w:position w:val="-24"/>
        </w:rPr>
        <w:object w:dxaOrig="1219" w:dyaOrig="620">
          <v:shape id="_x0000_i1037" type="#_x0000_t75" style="width:61.2pt;height:31.2pt" o:ole="">
            <v:imagedata r:id="rId22" o:title=""/>
          </v:shape>
          <o:OLEObject Type="Embed" ProgID="Equation.3" ShapeID="_x0000_i1037" DrawAspect="Content" ObjectID="_1582466704" r:id="rId23"/>
        </w:object>
      </w:r>
    </w:p>
    <w:p w:rsidR="00173312" w:rsidRPr="00A122BA" w:rsidRDefault="00173312" w:rsidP="00A122BA">
      <w:pPr>
        <w:ind w:left="-426" w:right="15"/>
      </w:pPr>
      <w:r w:rsidRPr="00A122BA">
        <w:tab/>
      </w:r>
      <w:r w:rsidRPr="00A122BA">
        <w:tab/>
      </w:r>
      <w:r w:rsidRPr="00A122BA">
        <w:tab/>
      </w:r>
    </w:p>
    <w:p w:rsidR="00173312" w:rsidRPr="00A122BA" w:rsidRDefault="00173312" w:rsidP="00A122BA">
      <w:pPr>
        <w:ind w:left="-426" w:right="15"/>
      </w:pPr>
    </w:p>
    <w:p w:rsidR="00173312" w:rsidRPr="00A122BA" w:rsidRDefault="00173312" w:rsidP="00A122BA">
      <w:pPr>
        <w:ind w:left="-426" w:right="15"/>
      </w:pPr>
      <w:r w:rsidRPr="00A122BA">
        <w:t>(</w:t>
      </w:r>
      <w:r w:rsidRPr="00A122BA">
        <w:rPr>
          <w:position w:val="-24"/>
        </w:rPr>
        <w:object w:dxaOrig="700" w:dyaOrig="620">
          <v:shape id="_x0000_i1038" type="#_x0000_t75" style="width:34.8pt;height:31.2pt" o:ole="">
            <v:imagedata r:id="rId24" o:title=""/>
          </v:shape>
          <o:OLEObject Type="Embed" ProgID="Equation.3" ShapeID="_x0000_i1038" DrawAspect="Content" ObjectID="_1582466705" r:id="rId25"/>
        </w:object>
      </w:r>
      <w:r w:rsidRPr="00A122BA">
        <w:t>∙(</w:t>
      </w:r>
      <w:r w:rsidRPr="00A122BA">
        <w:rPr>
          <w:position w:val="-24"/>
        </w:rPr>
        <w:object w:dxaOrig="700" w:dyaOrig="620">
          <v:shape id="_x0000_i1039" type="#_x0000_t75" style="width:34.8pt;height:31.2pt" o:ole="">
            <v:imagedata r:id="rId26" o:title=""/>
          </v:shape>
          <o:OLEObject Type="Embed" ProgID="Equation.3" ShapeID="_x0000_i1039" DrawAspect="Content" ObjectID="_1582466706" r:id="rId27"/>
        </w:object>
      </w:r>
      <w:r w:rsidRPr="00A122BA">
        <w:t>=</w:t>
      </w:r>
    </w:p>
    <w:p w:rsidR="00173312" w:rsidRPr="00A122BA" w:rsidRDefault="00173312" w:rsidP="00A122BA">
      <w:pPr>
        <w:ind w:left="-426" w:right="15"/>
      </w:pPr>
    </w:p>
    <w:p w:rsidR="00173312" w:rsidRPr="00A122BA" w:rsidRDefault="00173312" w:rsidP="00A122BA">
      <w:pPr>
        <w:ind w:left="-426" w:right="15"/>
      </w:pPr>
      <w:r w:rsidRPr="00A122BA">
        <w:t>4. Mojca ima 6 m dolg čipkast trak. Z njim bi rada obrobila 1</w:t>
      </w:r>
      <w:r w:rsidRPr="00A122BA">
        <w:rPr>
          <w:position w:val="-24"/>
        </w:rPr>
        <w:object w:dxaOrig="240" w:dyaOrig="620">
          <v:shape id="_x0000_i1040" type="#_x0000_t75" style="width:12pt;height:31.2pt" o:ole="">
            <v:imagedata r:id="rId28" o:title=""/>
          </v:shape>
          <o:OLEObject Type="Embed" ProgID="Equation.3" ShapeID="_x0000_i1040" DrawAspect="Content" ObjectID="_1582466707" r:id="rId29"/>
        </w:object>
      </w:r>
      <w:r w:rsidRPr="00A122BA">
        <w:t xml:space="preserve"> m dolg prtiček kvadratne oblike.  Ali ima dovolj traku?</w:t>
      </w:r>
    </w:p>
    <w:p w:rsidR="00173312" w:rsidRPr="00A122BA" w:rsidRDefault="00173312" w:rsidP="00A122BA">
      <w:pPr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tab/>
      </w:r>
    </w:p>
    <w:p w:rsidR="00173312" w:rsidRPr="00A122BA" w:rsidRDefault="00173312" w:rsidP="00A122BA">
      <w:pPr>
        <w:tabs>
          <w:tab w:val="right" w:pos="10065"/>
        </w:tabs>
        <w:ind w:left="-426" w:right="15"/>
      </w:pPr>
      <w:r w:rsidRPr="00A122BA">
        <w:t xml:space="preserve"> 5. Ulomke izrazi v odstotkih.                                                                                                                 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E2319E" w:rsidP="00A122BA">
      <w:pPr>
        <w:tabs>
          <w:tab w:val="right" w:pos="10237"/>
        </w:tabs>
        <w:ind w:left="-426" w:right="15"/>
      </w:pPr>
      <w:r w:rsidRPr="00A122BA">
        <w:rPr>
          <w:position w:val="-24"/>
        </w:rPr>
        <w:object w:dxaOrig="9180" w:dyaOrig="620">
          <v:shape id="_x0000_i1048" type="#_x0000_t75" style="width:459.6pt;height:31.2pt" o:ole="">
            <v:imagedata r:id="rId30" o:title=""/>
          </v:shape>
          <o:OLEObject Type="Embed" ProgID="Equation.DSMT4" ShapeID="_x0000_i1048" DrawAspect="Content" ObjectID="_1582466708" r:id="rId31"/>
        </w:objec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t xml:space="preserve">6. Odstotke izrazi z okrajšanim ulomkom in z decimalnim številom.                                                    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E2319E" w:rsidP="00A122BA">
      <w:pPr>
        <w:tabs>
          <w:tab w:val="right" w:pos="10237"/>
        </w:tabs>
        <w:ind w:left="-426" w:right="15"/>
      </w:pPr>
      <w:r w:rsidRPr="00A122BA">
        <w:rPr>
          <w:position w:val="-10"/>
        </w:rPr>
        <w:object w:dxaOrig="9040" w:dyaOrig="320">
          <v:shape id="_x0000_i1049" type="#_x0000_t75" style="width:451.8pt;height:15.6pt" o:ole="">
            <v:imagedata r:id="rId32" o:title=""/>
          </v:shape>
          <o:OLEObject Type="Embed" ProgID="Equation.DSMT4" ShapeID="_x0000_i1049" DrawAspect="Content" ObjectID="_1582466709" r:id="rId33"/>
        </w:objec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t xml:space="preserve">7. Izračunaj.                                                                                                                                             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rPr>
          <w:position w:val="-4"/>
        </w:rPr>
        <w:object w:dxaOrig="180" w:dyaOrig="279">
          <v:shape id="_x0000_i1041" type="#_x0000_t75" style="width:9pt;height:14.4pt" o:ole="">
            <v:imagedata r:id="rId34" o:title=""/>
          </v:shape>
          <o:OLEObject Type="Embed" ProgID="Equation.DSMT4" ShapeID="_x0000_i1041" DrawAspect="Content" ObjectID="_1582466710" r:id="rId35"/>
        </w:object>
      </w:r>
      <w:r w:rsidR="005D7098">
        <w:t>5</w:t>
      </w:r>
      <w:r w:rsidRPr="00A122BA">
        <w:t>0% od 150 učencev =                                                           1,</w:t>
      </w:r>
      <w:r w:rsidR="005D7098">
        <w:t>8</w:t>
      </w:r>
      <w:r w:rsidRPr="00A122BA">
        <w:t xml:space="preserve">% od </w:t>
      </w:r>
      <w:smartTag w:uri="urn:schemas-microsoft-com:office:smarttags" w:element="metricconverter">
        <w:smartTagPr>
          <w:attr w:name="ProductID" w:val="180 m"/>
        </w:smartTagPr>
        <w:r w:rsidRPr="00A122BA">
          <w:t>180 m</w:t>
        </w:r>
      </w:smartTag>
      <w:r w:rsidRPr="00A122BA">
        <w:t xml:space="preserve"> =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Default="00173312" w:rsidP="00A122BA">
      <w:pPr>
        <w:tabs>
          <w:tab w:val="right" w:pos="10237"/>
        </w:tabs>
        <w:ind w:left="-426" w:right="15"/>
      </w:pPr>
    </w:p>
    <w:p w:rsidR="00D55305" w:rsidRDefault="00D55305" w:rsidP="00A122BA">
      <w:pPr>
        <w:tabs>
          <w:tab w:val="right" w:pos="10237"/>
        </w:tabs>
        <w:ind w:left="-426" w:right="15"/>
      </w:pPr>
    </w:p>
    <w:p w:rsidR="00D55305" w:rsidRDefault="00D55305" w:rsidP="00A122BA">
      <w:pPr>
        <w:tabs>
          <w:tab w:val="right" w:pos="10237"/>
        </w:tabs>
        <w:ind w:left="-426" w:right="15"/>
      </w:pPr>
    </w:p>
    <w:p w:rsidR="00D55305" w:rsidRPr="00A122BA" w:rsidRDefault="00D55305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pStyle w:val="Odstavekseznama"/>
        <w:tabs>
          <w:tab w:val="right" w:pos="10237"/>
        </w:tabs>
        <w:ind w:left="-426" w:right="15"/>
      </w:pPr>
      <w:r w:rsidRPr="00A122BA">
        <w:t xml:space="preserve">8. Koliko odstotkov je        </w:t>
      </w:r>
    </w:p>
    <w:p w:rsidR="00173312" w:rsidRPr="00A122BA" w:rsidRDefault="005D7098" w:rsidP="00D55305">
      <w:pPr>
        <w:pStyle w:val="Odstavekseznama"/>
        <w:tabs>
          <w:tab w:val="right" w:pos="10237"/>
        </w:tabs>
        <w:ind w:left="234" w:right="15"/>
      </w:pPr>
      <w:r>
        <w:t>14</w:t>
      </w:r>
      <w:r w:rsidR="00D55305">
        <w:t xml:space="preserve"> m </w:t>
      </w:r>
      <w:r w:rsidR="00173312" w:rsidRPr="00A122BA">
        <w:t xml:space="preserve">od  </w:t>
      </w:r>
      <w:smartTag w:uri="urn:schemas-microsoft-com:office:smarttags" w:element="metricconverter">
        <w:smartTagPr>
          <w:attr w:name="ProductID" w:val="56 cm"/>
        </w:smartTagPr>
        <w:r w:rsidR="00173312" w:rsidRPr="00A122BA">
          <w:t>56 cm</w:t>
        </w:r>
      </w:smartTag>
      <w:r w:rsidR="00173312" w:rsidRPr="00A122BA">
        <w:t xml:space="preserve"> =                                                                    </w:t>
      </w:r>
      <w:r>
        <w:t>7</w:t>
      </w:r>
      <w:r w:rsidR="00173312" w:rsidRPr="00A122BA">
        <w:t xml:space="preserve"> ha  od </w:t>
      </w:r>
      <w:smartTag w:uri="urn:schemas-microsoft-com:office:smarttags" w:element="metricconverter">
        <w:smartTagPr>
          <w:attr w:name="ProductID" w:val="10 ha"/>
        </w:smartTagPr>
        <w:r w:rsidR="00173312" w:rsidRPr="00A122BA">
          <w:t>10 ha</w:t>
        </w:r>
      </w:smartTag>
      <w:r w:rsidR="00173312" w:rsidRPr="00A122BA">
        <w:t xml:space="preserve"> =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t xml:space="preserve">9. V podjetju je zaposlenih 960 delavcev. Od tega je </w:t>
      </w:r>
      <w:r w:rsidR="005D7098">
        <w:t>1</w:t>
      </w:r>
      <w:r w:rsidRPr="00A122BA">
        <w:t xml:space="preserve">24 žensk. Koliko odstotkov </w:t>
      </w:r>
      <w:r w:rsidR="00D55305">
        <w:t xml:space="preserve"> </w:t>
      </w:r>
      <w:r w:rsidRPr="00A122BA">
        <w:t>zaposlenih je moških?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t xml:space="preserve">                                                                                                                                                                 </w:t>
      </w:r>
    </w:p>
    <w:p w:rsidR="00173312" w:rsidRPr="00A122BA" w:rsidRDefault="00173312" w:rsidP="00A122BA">
      <w:pPr>
        <w:pStyle w:val="Odstavekseznama"/>
        <w:tabs>
          <w:tab w:val="right" w:pos="10237"/>
        </w:tabs>
        <w:ind w:left="-426" w:right="15"/>
      </w:pPr>
      <w:r w:rsidRPr="00A122BA">
        <w:t xml:space="preserve">10.  </w:t>
      </w:r>
      <w:r w:rsidR="005D7098">
        <w:t>Trgovina ima 2</w:t>
      </w:r>
      <w:r w:rsidRPr="00A122BA">
        <w:t>5% razprodajo. Kolikšna je nova cena izdelka, če je bila stara cena  320 EUR?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t xml:space="preserve">                                                                                                                                                            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  <w:r w:rsidRPr="00A122BA">
        <w:t xml:space="preserve">11. Na šoli je bilo ob koncu leta </w:t>
      </w:r>
      <w:r w:rsidR="005D7098">
        <w:t>20</w:t>
      </w:r>
      <w:r w:rsidRPr="00A122BA">
        <w:t>0 učencev dobrih, kar je 30% vseh. Koliko učencev je na tej šoli?</w:t>
      </w: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tabs>
          <w:tab w:val="right" w:pos="10237"/>
        </w:tabs>
        <w:ind w:left="-426" w:right="15"/>
      </w:pPr>
    </w:p>
    <w:p w:rsidR="00173312" w:rsidRPr="00A122BA" w:rsidRDefault="00173312" w:rsidP="00A122BA">
      <w:pPr>
        <w:pStyle w:val="Odstavekseznama"/>
        <w:tabs>
          <w:tab w:val="right" w:pos="10237"/>
        </w:tabs>
        <w:ind w:left="-426" w:right="15"/>
        <w:contextualSpacing/>
      </w:pPr>
      <w:r w:rsidRPr="00A122BA">
        <w:t>12.</w:t>
      </w:r>
      <w:r w:rsidRPr="00A122BA">
        <w:t xml:space="preserve"> Avto je stal </w:t>
      </w:r>
      <w:r w:rsidR="005D7098">
        <w:t>1</w:t>
      </w:r>
      <w:r w:rsidRPr="00A122BA">
        <w:t>0000 EUR. Ceno avta so najprej znižali za 2</w:t>
      </w:r>
      <w:r w:rsidR="005D7098">
        <w:t>0</w:t>
      </w:r>
      <w:r w:rsidRPr="00A122BA">
        <w:t>%, nato pa zvišali za 20%. Koliko stane avto sedaj?</w:t>
      </w:r>
    </w:p>
    <w:p w:rsidR="00F12900" w:rsidRDefault="00F12900" w:rsidP="00F12900">
      <w:pPr>
        <w:tabs>
          <w:tab w:val="right" w:pos="10237"/>
        </w:tabs>
        <w:ind w:left="-426" w:right="15"/>
      </w:pPr>
    </w:p>
    <w:p w:rsidR="00F12900" w:rsidRDefault="00F12900" w:rsidP="00F12900">
      <w:pPr>
        <w:tabs>
          <w:tab w:val="right" w:pos="10237"/>
        </w:tabs>
        <w:ind w:left="-426" w:right="15"/>
      </w:pPr>
    </w:p>
    <w:p w:rsidR="00C9755B" w:rsidRPr="00A122BA" w:rsidRDefault="00F12900" w:rsidP="00F12900">
      <w:pPr>
        <w:tabs>
          <w:tab w:val="right" w:pos="10237"/>
        </w:tabs>
        <w:ind w:left="-426" w:right="15"/>
      </w:pPr>
      <w:r>
        <w:t>13. N</w:t>
      </w:r>
      <w:r w:rsidR="00C9755B" w:rsidRPr="00A122BA">
        <w:t>ačrtaj trikotnik ABC. V njem določi višinsko točko.</w:t>
      </w:r>
    </w:p>
    <w:p w:rsidR="006605BD" w:rsidRPr="00A122BA" w:rsidRDefault="00C9755B" w:rsidP="00A122BA">
      <w:pPr>
        <w:tabs>
          <w:tab w:val="right" w:pos="10237"/>
        </w:tabs>
        <w:ind w:left="-426" w:right="15"/>
      </w:pPr>
      <w:r w:rsidRPr="00A122BA">
        <w:t xml:space="preserve">      </w:t>
      </w:r>
      <w:r w:rsidR="00AA4E7F" w:rsidRPr="00A122BA">
        <w:rPr>
          <w:position w:val="-48"/>
        </w:rPr>
        <w:object w:dxaOrig="920" w:dyaOrig="1080">
          <v:shape id="_x0000_i1050" type="#_x0000_t75" style="width:46.2pt;height:54pt" o:ole="">
            <v:imagedata r:id="rId36" o:title=""/>
          </v:shape>
          <o:OLEObject Type="Embed" ProgID="Equation.DSMT4" ShapeID="_x0000_i1050" DrawAspect="Content" ObjectID="_1582466711" r:id="rId37"/>
        </w:object>
      </w:r>
    </w:p>
    <w:p w:rsidR="00C9755B" w:rsidRPr="00A122BA" w:rsidRDefault="00C9755B" w:rsidP="00A122BA">
      <w:pPr>
        <w:tabs>
          <w:tab w:val="right" w:pos="10237"/>
        </w:tabs>
        <w:ind w:left="-426" w:right="15"/>
      </w:pPr>
    </w:p>
    <w:p w:rsidR="00C9755B" w:rsidRPr="00A122BA" w:rsidRDefault="00F12900" w:rsidP="00F12900">
      <w:pPr>
        <w:tabs>
          <w:tab w:val="right" w:pos="10237"/>
        </w:tabs>
        <w:ind w:left="-426" w:right="15"/>
      </w:pPr>
      <w:r>
        <w:t xml:space="preserve">14. </w:t>
      </w:r>
      <w:r w:rsidR="00C9755B" w:rsidRPr="00A122BA">
        <w:t>Načrtaj trikotnik ABC. V njem določi težišče.</w:t>
      </w:r>
    </w:p>
    <w:p w:rsidR="00AD061B" w:rsidRPr="00A122BA" w:rsidRDefault="00AD061B" w:rsidP="00A122BA">
      <w:pPr>
        <w:tabs>
          <w:tab w:val="right" w:pos="10237"/>
        </w:tabs>
        <w:ind w:left="-426" w:right="15"/>
      </w:pPr>
      <w:r w:rsidRPr="00A122BA">
        <w:t xml:space="preserve">     </w:t>
      </w:r>
      <w:r w:rsidR="00AA4E7F" w:rsidRPr="00A122BA">
        <w:rPr>
          <w:position w:val="-48"/>
        </w:rPr>
        <w:object w:dxaOrig="840" w:dyaOrig="1060">
          <v:shape id="_x0000_i1025" type="#_x0000_t75" style="width:42pt;height:52.8pt" o:ole="">
            <v:imagedata r:id="rId38" o:title=""/>
          </v:shape>
          <o:OLEObject Type="Embed" ProgID="Equation.DSMT4" ShapeID="_x0000_i1025" DrawAspect="Content" ObjectID="_1582466712" r:id="rId39"/>
        </w:object>
      </w:r>
    </w:p>
    <w:p w:rsidR="00AA4E7F" w:rsidRPr="00A122BA" w:rsidRDefault="00AA4E7F" w:rsidP="00A122BA">
      <w:pPr>
        <w:tabs>
          <w:tab w:val="right" w:pos="10237"/>
        </w:tabs>
        <w:ind w:left="-426" w:right="15"/>
      </w:pPr>
    </w:p>
    <w:p w:rsidR="00AA4E7F" w:rsidRPr="00A122BA" w:rsidRDefault="00F12900" w:rsidP="00F12900">
      <w:pPr>
        <w:tabs>
          <w:tab w:val="right" w:pos="10237"/>
        </w:tabs>
        <w:ind w:left="-426" w:right="15"/>
      </w:pPr>
      <w:r>
        <w:t xml:space="preserve">15. </w:t>
      </w:r>
      <w:r w:rsidR="00AA4E7F" w:rsidRPr="00A122BA">
        <w:t>Načrtaj trikotnik ABC. Očrtaj mu krožnico.</w:t>
      </w:r>
    </w:p>
    <w:p w:rsidR="00AA4E7F" w:rsidRPr="00A122BA" w:rsidRDefault="00AA4E7F" w:rsidP="00A122BA">
      <w:pPr>
        <w:tabs>
          <w:tab w:val="right" w:pos="10237"/>
        </w:tabs>
        <w:ind w:left="-426" w:right="15"/>
      </w:pPr>
      <w:r w:rsidRPr="00A122BA">
        <w:t xml:space="preserve">      </w:t>
      </w:r>
      <w:r w:rsidRPr="00A122BA">
        <w:rPr>
          <w:position w:val="-42"/>
        </w:rPr>
        <w:object w:dxaOrig="820" w:dyaOrig="1020">
          <v:shape id="_x0000_i1026" type="#_x0000_t75" style="width:40.8pt;height:51pt" o:ole="">
            <v:imagedata r:id="rId40" o:title=""/>
          </v:shape>
          <o:OLEObject Type="Embed" ProgID="Equation.DSMT4" ShapeID="_x0000_i1026" DrawAspect="Content" ObjectID="_1582466713" r:id="rId41"/>
        </w:object>
      </w:r>
    </w:p>
    <w:p w:rsidR="00AA4E7F" w:rsidRPr="00A122BA" w:rsidRDefault="00AA4E7F" w:rsidP="00A122BA">
      <w:pPr>
        <w:tabs>
          <w:tab w:val="right" w:pos="10237"/>
        </w:tabs>
        <w:ind w:left="-426" w:right="15"/>
      </w:pPr>
    </w:p>
    <w:p w:rsidR="00AA4E7F" w:rsidRPr="00A122BA" w:rsidRDefault="00F12900" w:rsidP="00F12900">
      <w:pPr>
        <w:tabs>
          <w:tab w:val="right" w:pos="10237"/>
        </w:tabs>
        <w:ind w:left="-426" w:right="15"/>
      </w:pPr>
      <w:r>
        <w:t xml:space="preserve">16. </w:t>
      </w:r>
      <w:r w:rsidR="00AA4E7F" w:rsidRPr="00A122BA">
        <w:t>Načrtaj trikotnik ABC. Včrtaj mu krožnico.</w:t>
      </w:r>
    </w:p>
    <w:p w:rsidR="00AA4E7F" w:rsidRPr="00A122BA" w:rsidRDefault="00AA4E7F" w:rsidP="00A122BA">
      <w:pPr>
        <w:tabs>
          <w:tab w:val="right" w:pos="10237"/>
        </w:tabs>
        <w:ind w:left="-426" w:right="15"/>
      </w:pPr>
      <w:r w:rsidRPr="00A122BA">
        <w:t xml:space="preserve">      </w:t>
      </w:r>
      <w:r w:rsidRPr="00A122BA">
        <w:rPr>
          <w:position w:val="-46"/>
        </w:rPr>
        <w:object w:dxaOrig="900" w:dyaOrig="1040">
          <v:shape id="_x0000_i1027" type="#_x0000_t75" style="width:45pt;height:52.2pt" o:ole="">
            <v:imagedata r:id="rId42" o:title=""/>
          </v:shape>
          <o:OLEObject Type="Embed" ProgID="Equation.DSMT4" ShapeID="_x0000_i1027" DrawAspect="Content" ObjectID="_1582466714" r:id="rId43"/>
        </w:object>
      </w:r>
    </w:p>
    <w:p w:rsidR="00AA4E7F" w:rsidRPr="00A122BA" w:rsidRDefault="00AA4E7F" w:rsidP="00A122BA">
      <w:pPr>
        <w:tabs>
          <w:tab w:val="right" w:pos="10237"/>
        </w:tabs>
        <w:ind w:left="-426" w:right="15"/>
      </w:pPr>
    </w:p>
    <w:p w:rsidR="00AD061B" w:rsidRPr="00A122BA" w:rsidRDefault="00AA4E7F" w:rsidP="00A122BA">
      <w:pPr>
        <w:tabs>
          <w:tab w:val="right" w:pos="10237"/>
        </w:tabs>
        <w:ind w:left="-426" w:right="15"/>
      </w:pPr>
      <w:r w:rsidRPr="00A122BA">
        <w:t>1</w:t>
      </w:r>
      <w:r w:rsidR="00F12900">
        <w:t>7</w:t>
      </w:r>
      <w:r w:rsidR="00AD061B" w:rsidRPr="00A122BA">
        <w:t xml:space="preserve">. Načrtaj enakokraki trikotnik ABC, če je polmer očrtanega kroga </w:t>
      </w:r>
      <w:smartTag w:uri="urn:schemas-microsoft-com:office:smarttags" w:element="metricconverter">
        <w:smartTagPr>
          <w:attr w:name="ProductID" w:val="5 cm"/>
        </w:smartTagPr>
        <w:r w:rsidRPr="00A122BA">
          <w:t>5</w:t>
        </w:r>
        <w:r w:rsidR="00AD061B" w:rsidRPr="00A122BA">
          <w:t xml:space="preserve"> cm</w:t>
        </w:r>
      </w:smartTag>
      <w:r w:rsidR="00AD061B" w:rsidRPr="00A122BA">
        <w:t xml:space="preserve"> in osnovnica </w:t>
      </w:r>
      <w:smartTag w:uri="urn:schemas-microsoft-com:office:smarttags" w:element="metricconverter">
        <w:smartTagPr>
          <w:attr w:name="ProductID" w:val="6 cm"/>
        </w:smartTagPr>
        <w:r w:rsidRPr="00A122BA">
          <w:t>6</w:t>
        </w:r>
        <w:r w:rsidR="00AD061B" w:rsidRPr="00A122BA">
          <w:t xml:space="preserve"> cm</w:t>
        </w:r>
      </w:smartTag>
      <w:r w:rsidR="00AD061B" w:rsidRPr="00A122BA">
        <w:t>.</w:t>
      </w:r>
    </w:p>
    <w:p w:rsidR="00AA4E7F" w:rsidRPr="00A122BA" w:rsidRDefault="00AA4E7F" w:rsidP="00A122BA">
      <w:pPr>
        <w:tabs>
          <w:tab w:val="right" w:pos="10237"/>
        </w:tabs>
        <w:ind w:left="-426" w:right="15"/>
      </w:pPr>
    </w:p>
    <w:p w:rsidR="00AA4E7F" w:rsidRPr="00A122BA" w:rsidRDefault="00F12900" w:rsidP="00F12900">
      <w:pPr>
        <w:tabs>
          <w:tab w:val="right" w:pos="10237"/>
        </w:tabs>
        <w:ind w:left="-426" w:right="15"/>
      </w:pPr>
      <w:r>
        <w:t xml:space="preserve">18. </w:t>
      </w:r>
      <w:r w:rsidR="00AA4E7F" w:rsidRPr="00A122BA">
        <w:t xml:space="preserve">Načrtaj pravokotni trikotnik ABC, ki ima pravi kot pri oglišču B, </w:t>
      </w:r>
      <w:r w:rsidR="00AA4E7F" w:rsidRPr="00A122BA">
        <w:rPr>
          <w:position w:val="-12"/>
        </w:rPr>
        <w:object w:dxaOrig="1820" w:dyaOrig="360">
          <v:shape id="_x0000_i1042" type="#_x0000_t75" style="width:91.2pt;height:18pt" o:ole="">
            <v:imagedata r:id="rId44" o:title=""/>
          </v:shape>
          <o:OLEObject Type="Embed" ProgID="Equation.DSMT4" ShapeID="_x0000_i1042" DrawAspect="Content" ObjectID="_1582466715" r:id="rId45"/>
        </w:object>
      </w:r>
      <w:r w:rsidR="00BD4A07" w:rsidRPr="00A122BA">
        <w:t>.</w:t>
      </w:r>
    </w:p>
    <w:p w:rsidR="00BD4A07" w:rsidRPr="00A122BA" w:rsidRDefault="00BD4A07" w:rsidP="00A122BA">
      <w:pPr>
        <w:tabs>
          <w:tab w:val="right" w:pos="10237"/>
        </w:tabs>
        <w:ind w:left="-426" w:right="15"/>
      </w:pPr>
    </w:p>
    <w:p w:rsidR="00BD4A07" w:rsidRPr="00A122BA" w:rsidRDefault="00C6315B" w:rsidP="00C6315B">
      <w:pPr>
        <w:tabs>
          <w:tab w:val="right" w:pos="10237"/>
        </w:tabs>
        <w:ind w:left="-426" w:right="15"/>
      </w:pPr>
      <w:r>
        <w:t xml:space="preserve">19. </w:t>
      </w:r>
      <w:r w:rsidR="00FB513C" w:rsidRPr="00A122BA">
        <w:t xml:space="preserve">Načrtaj trikotnik ABC s podatki : </w:t>
      </w:r>
      <w:r w:rsidR="00FB513C" w:rsidRPr="00A122BA">
        <w:rPr>
          <w:position w:val="-12"/>
        </w:rPr>
        <w:object w:dxaOrig="2140" w:dyaOrig="380">
          <v:shape id="_x0000_i1043" type="#_x0000_t75" style="width:106.8pt;height:19.2pt" o:ole="">
            <v:imagedata r:id="rId46" o:title=""/>
          </v:shape>
          <o:OLEObject Type="Embed" ProgID="Equation.DSMT4" ShapeID="_x0000_i1043" DrawAspect="Content" ObjectID="_1582466716" r:id="rId47"/>
        </w:object>
      </w:r>
      <w:r w:rsidR="00FB513C" w:rsidRPr="00A122BA">
        <w:t>.</w:t>
      </w:r>
    </w:p>
    <w:p w:rsidR="00FB513C" w:rsidRPr="00A122BA" w:rsidRDefault="00FB513C" w:rsidP="00A122BA">
      <w:pPr>
        <w:tabs>
          <w:tab w:val="right" w:pos="10237"/>
        </w:tabs>
        <w:ind w:left="-426" w:right="15"/>
      </w:pPr>
    </w:p>
    <w:p w:rsidR="00FB513C" w:rsidRPr="00A122BA" w:rsidRDefault="00C6315B" w:rsidP="00C6315B">
      <w:pPr>
        <w:tabs>
          <w:tab w:val="right" w:pos="10237"/>
        </w:tabs>
        <w:ind w:left="-426" w:right="15"/>
      </w:pPr>
      <w:r>
        <w:t xml:space="preserve">20. </w:t>
      </w:r>
      <w:r w:rsidR="00FB513C" w:rsidRPr="00A122BA">
        <w:t>Načrtaj trikotnik ABC s podatki :</w:t>
      </w:r>
      <w:r w:rsidR="00FB513C" w:rsidRPr="00A122BA">
        <w:rPr>
          <w:position w:val="-12"/>
        </w:rPr>
        <w:object w:dxaOrig="2799" w:dyaOrig="380">
          <v:shape id="_x0000_i1044" type="#_x0000_t75" style="width:139.8pt;height:19.2pt" o:ole="">
            <v:imagedata r:id="rId48" o:title=""/>
          </v:shape>
          <o:OLEObject Type="Embed" ProgID="Equation.DSMT4" ShapeID="_x0000_i1044" DrawAspect="Content" ObjectID="_1582466717" r:id="rId49"/>
        </w:object>
      </w:r>
    </w:p>
    <w:p w:rsidR="00C47B4D" w:rsidRPr="00A122BA" w:rsidRDefault="00C47B4D" w:rsidP="00A122BA">
      <w:pPr>
        <w:tabs>
          <w:tab w:val="right" w:pos="10237"/>
        </w:tabs>
        <w:ind w:left="-426" w:right="15"/>
      </w:pPr>
    </w:p>
    <w:p w:rsidR="00C47B4D" w:rsidRPr="00A122BA" w:rsidRDefault="00C6315B" w:rsidP="00C6315B">
      <w:pPr>
        <w:tabs>
          <w:tab w:val="right" w:pos="10237"/>
        </w:tabs>
        <w:ind w:left="-426" w:right="15"/>
      </w:pPr>
      <w:r>
        <w:t xml:space="preserve">21. </w:t>
      </w:r>
      <w:r w:rsidR="00C47B4D" w:rsidRPr="00A122BA">
        <w:t xml:space="preserve">Načrtaj trikotnik ABC, če meri polmer očrtanega kroga </w:t>
      </w:r>
      <w:smartTag w:uri="urn:schemas-microsoft-com:office:smarttags" w:element="metricconverter">
        <w:smartTagPr>
          <w:attr w:name="ProductID" w:val="3 cm"/>
        </w:smartTagPr>
        <w:r w:rsidR="00C47B4D" w:rsidRPr="00A122BA">
          <w:t>3 cm</w:t>
        </w:r>
      </w:smartTag>
      <w:r w:rsidR="00C47B4D" w:rsidRPr="00A122BA">
        <w:t xml:space="preserve">, c = </w:t>
      </w:r>
      <w:smartTag w:uri="urn:schemas-microsoft-com:office:smarttags" w:element="metricconverter">
        <w:smartTagPr>
          <w:attr w:name="ProductID" w:val="4 cm"/>
        </w:smartTagPr>
        <w:r w:rsidR="00C47B4D" w:rsidRPr="00A122BA">
          <w:t>4 cm</w:t>
        </w:r>
      </w:smartTag>
      <w:r w:rsidR="00C47B4D" w:rsidRPr="00A122BA">
        <w:t xml:space="preserve"> in kot pri oglišču A 75</w:t>
      </w:r>
      <w:r w:rsidR="00C47B4D" w:rsidRPr="00A122BA">
        <w:rPr>
          <w:position w:val="-4"/>
        </w:rPr>
        <w:object w:dxaOrig="139" w:dyaOrig="300">
          <v:shape id="_x0000_i1028" type="#_x0000_t75" style="width:7.2pt;height:15pt" o:ole="">
            <v:imagedata r:id="rId50" o:title=""/>
          </v:shape>
          <o:OLEObject Type="Embed" ProgID="Equation.DSMT4" ShapeID="_x0000_i1028" DrawAspect="Content" ObjectID="_1582466718" r:id="rId51"/>
        </w:object>
      </w:r>
      <w:r w:rsidR="00C47B4D" w:rsidRPr="00A122BA">
        <w:t>.</w:t>
      </w:r>
    </w:p>
    <w:p w:rsidR="00C47B4D" w:rsidRPr="00A122BA" w:rsidRDefault="00C47B4D" w:rsidP="00A122BA">
      <w:pPr>
        <w:tabs>
          <w:tab w:val="right" w:pos="10237"/>
        </w:tabs>
        <w:ind w:left="-426" w:right="15"/>
      </w:pPr>
    </w:p>
    <w:p w:rsidR="00C47B4D" w:rsidRPr="00A122BA" w:rsidRDefault="00C6315B" w:rsidP="00C6315B">
      <w:pPr>
        <w:tabs>
          <w:tab w:val="right" w:pos="10237"/>
        </w:tabs>
        <w:ind w:left="-426" w:right="15"/>
      </w:pPr>
      <w:r>
        <w:t xml:space="preserve">22. </w:t>
      </w:r>
      <w:r w:rsidR="00C47B4D" w:rsidRPr="00A122BA">
        <w:t xml:space="preserve">Polmer trikotniku ABC včrtanega kroga meri </w:t>
      </w:r>
      <w:smartTag w:uri="urn:schemas-microsoft-com:office:smarttags" w:element="metricconverter">
        <w:smartTagPr>
          <w:attr w:name="ProductID" w:val="2 cm"/>
        </w:smartTagPr>
        <w:r w:rsidR="00C47B4D" w:rsidRPr="00A122BA">
          <w:t>2 cm</w:t>
        </w:r>
      </w:smartTag>
      <w:r w:rsidR="00C47B4D" w:rsidRPr="00A122BA">
        <w:t xml:space="preserve">. Načrtaj trikotnik ABC, če merita kota </w:t>
      </w:r>
      <w:r w:rsidR="00C47B4D" w:rsidRPr="00A122BA">
        <w:rPr>
          <w:position w:val="-10"/>
        </w:rPr>
        <w:object w:dxaOrig="1620" w:dyaOrig="360">
          <v:shape id="_x0000_i1045" type="#_x0000_t75" style="width:81pt;height:18pt" o:ole="">
            <v:imagedata r:id="rId52" o:title=""/>
          </v:shape>
          <o:OLEObject Type="Embed" ProgID="Equation.DSMT4" ShapeID="_x0000_i1045" DrawAspect="Content" ObjectID="_1582466719" r:id="rId53"/>
        </w:object>
      </w:r>
      <w:r w:rsidR="00C47B4D" w:rsidRPr="00A122BA">
        <w:t>.</w:t>
      </w:r>
    </w:p>
    <w:p w:rsidR="00C47B4D" w:rsidRPr="00A122BA" w:rsidRDefault="00C47B4D" w:rsidP="00A122BA">
      <w:pPr>
        <w:tabs>
          <w:tab w:val="right" w:pos="10237"/>
        </w:tabs>
        <w:ind w:left="-426" w:right="15"/>
      </w:pPr>
    </w:p>
    <w:p w:rsidR="00C47B4D" w:rsidRPr="00A122BA" w:rsidRDefault="004C0F9A" w:rsidP="004C0F9A">
      <w:pPr>
        <w:tabs>
          <w:tab w:val="right" w:pos="10237"/>
        </w:tabs>
        <w:ind w:left="-426" w:right="15"/>
      </w:pPr>
      <w:r>
        <w:t xml:space="preserve">23. </w:t>
      </w:r>
      <w:r w:rsidR="00C47B4D" w:rsidRPr="00A122BA">
        <w:t xml:space="preserve">Kot </w:t>
      </w:r>
      <w:r w:rsidR="00C47B4D" w:rsidRPr="00A122BA">
        <w:rPr>
          <w:position w:val="-10"/>
        </w:rPr>
        <w:object w:dxaOrig="200" w:dyaOrig="260">
          <v:shape id="_x0000_i1046" type="#_x0000_t75" style="width:10.2pt;height:13.2pt" o:ole="">
            <v:imagedata r:id="rId54" o:title=""/>
          </v:shape>
          <o:OLEObject Type="Embed" ProgID="Equation.DSMT4" ShapeID="_x0000_i1046" DrawAspect="Content" ObjectID="_1582466720" r:id="rId55"/>
        </w:object>
      </w:r>
      <w:r w:rsidR="00C47B4D" w:rsidRPr="00A122BA">
        <w:t xml:space="preserve"> je pravi kot trikotnika ABC. Načrtaj ta trikotnik, če meri a = </w:t>
      </w:r>
      <w:smartTag w:uri="urn:schemas-microsoft-com:office:smarttags" w:element="metricconverter">
        <w:smartTagPr>
          <w:attr w:name="ProductID" w:val="4 cm"/>
        </w:smartTagPr>
        <w:r w:rsidR="00C47B4D" w:rsidRPr="00A122BA">
          <w:t>4 cm</w:t>
        </w:r>
      </w:smartTag>
      <w:r w:rsidR="00C47B4D" w:rsidRPr="00A122BA">
        <w:t xml:space="preserve"> in b = </w:t>
      </w:r>
      <w:smartTag w:uri="urn:schemas-microsoft-com:office:smarttags" w:element="metricconverter">
        <w:smartTagPr>
          <w:attr w:name="ProductID" w:val="3 cm"/>
        </w:smartTagPr>
        <w:r w:rsidR="00C47B4D" w:rsidRPr="00A122BA">
          <w:t>3 cm</w:t>
        </w:r>
      </w:smartTag>
      <w:r w:rsidR="00C47B4D" w:rsidRPr="00A122BA">
        <w:t>.</w:t>
      </w:r>
    </w:p>
    <w:p w:rsidR="00C47B4D" w:rsidRPr="00A122BA" w:rsidRDefault="00C47B4D" w:rsidP="00A122BA">
      <w:pPr>
        <w:tabs>
          <w:tab w:val="right" w:pos="10237"/>
        </w:tabs>
        <w:ind w:left="-426" w:right="15"/>
      </w:pPr>
    </w:p>
    <w:p w:rsidR="00C47B4D" w:rsidRPr="00A122BA" w:rsidRDefault="004C0F9A" w:rsidP="004C0F9A">
      <w:pPr>
        <w:tabs>
          <w:tab w:val="right" w:pos="10237"/>
        </w:tabs>
        <w:ind w:left="-426" w:right="15"/>
      </w:pPr>
      <w:r>
        <w:t xml:space="preserve">24. </w:t>
      </w:r>
      <w:r w:rsidR="00C47B4D" w:rsidRPr="00A122BA">
        <w:t>Načrtaj enakokraki pravokotni trikotnik ABC, če meri</w:t>
      </w:r>
      <w:bookmarkStart w:id="0" w:name="_GoBack"/>
      <w:bookmarkEnd w:id="0"/>
      <w:r w:rsidR="00C47B4D" w:rsidRPr="00A122BA">
        <w:t xml:space="preserve"> krak a  = </w:t>
      </w:r>
      <w:smartTag w:uri="urn:schemas-microsoft-com:office:smarttags" w:element="metricconverter">
        <w:smartTagPr>
          <w:attr w:name="ProductID" w:val="4 cm"/>
        </w:smartTagPr>
        <w:r w:rsidR="00C47B4D" w:rsidRPr="00A122BA">
          <w:t>4 cm</w:t>
        </w:r>
      </w:smartTag>
      <w:r w:rsidR="00C47B4D" w:rsidRPr="00A122BA">
        <w:t>.</w:t>
      </w:r>
    </w:p>
    <w:p w:rsidR="00C47B4D" w:rsidRPr="00A122BA" w:rsidRDefault="00C47B4D" w:rsidP="00A122BA">
      <w:pPr>
        <w:tabs>
          <w:tab w:val="right" w:pos="10237"/>
        </w:tabs>
        <w:ind w:left="-426" w:right="15"/>
      </w:pPr>
    </w:p>
    <w:p w:rsidR="00C47B4D" w:rsidRPr="00A122BA" w:rsidRDefault="004C0F9A" w:rsidP="004C0F9A">
      <w:pPr>
        <w:tabs>
          <w:tab w:val="right" w:pos="10237"/>
        </w:tabs>
        <w:ind w:left="-426" w:right="15"/>
      </w:pPr>
      <w:r>
        <w:t xml:space="preserve">25. </w:t>
      </w:r>
      <w:r w:rsidR="006D3D70" w:rsidRPr="00A122BA">
        <w:t xml:space="preserve">Enakokraki trikotnik ABC ima vrh pri oglišču C. Načrtaj ga, če a = </w:t>
      </w:r>
      <w:smartTag w:uri="urn:schemas-microsoft-com:office:smarttags" w:element="metricconverter">
        <w:smartTagPr>
          <w:attr w:name="ProductID" w:val="5 cm"/>
        </w:smartTagPr>
        <w:r w:rsidR="006D3D70" w:rsidRPr="00A122BA">
          <w:t>5 cm</w:t>
        </w:r>
      </w:smartTag>
      <w:r w:rsidR="006D3D70" w:rsidRPr="00A122BA">
        <w:t xml:space="preserve">, </w:t>
      </w:r>
      <w:r w:rsidR="006D3D70" w:rsidRPr="00A122BA">
        <w:rPr>
          <w:position w:val="-10"/>
        </w:rPr>
        <w:object w:dxaOrig="760" w:dyaOrig="360">
          <v:shape id="_x0000_i1047" type="#_x0000_t75" style="width:37.8pt;height:18pt" o:ole="">
            <v:imagedata r:id="rId56" o:title=""/>
          </v:shape>
          <o:OLEObject Type="Embed" ProgID="Equation.DSMT4" ShapeID="_x0000_i1047" DrawAspect="Content" ObjectID="_1582466721" r:id="rId57"/>
        </w:object>
      </w:r>
      <w:r w:rsidR="006D3D70" w:rsidRPr="00A122BA">
        <w:t>.</w:t>
      </w:r>
    </w:p>
    <w:p w:rsidR="006D3D70" w:rsidRPr="00A122BA" w:rsidRDefault="006D3D70" w:rsidP="00A122BA">
      <w:pPr>
        <w:tabs>
          <w:tab w:val="right" w:pos="10237"/>
        </w:tabs>
        <w:ind w:left="-426" w:right="15"/>
      </w:pPr>
    </w:p>
    <w:p w:rsidR="006D3D70" w:rsidRPr="00A122BA" w:rsidRDefault="004C0F9A" w:rsidP="004C0F9A">
      <w:pPr>
        <w:tabs>
          <w:tab w:val="right" w:pos="10237"/>
        </w:tabs>
        <w:ind w:left="-426" w:right="15"/>
      </w:pPr>
      <w:r>
        <w:t xml:space="preserve">26. </w:t>
      </w:r>
      <w:r w:rsidR="006D3D70" w:rsidRPr="00A122BA">
        <w:t xml:space="preserve">Načrtaj enakostranični trikotnik ABC, če meri njegova težiščnica </w:t>
      </w:r>
      <w:smartTag w:uri="urn:schemas-microsoft-com:office:smarttags" w:element="metricconverter">
        <w:smartTagPr>
          <w:attr w:name="ProductID" w:val="5,5 cm"/>
        </w:smartTagPr>
        <w:r w:rsidR="006D3D70" w:rsidRPr="00A122BA">
          <w:t>5,5 cm</w:t>
        </w:r>
      </w:smartTag>
      <w:r w:rsidR="006D3D70" w:rsidRPr="00A122BA">
        <w:t>.</w:t>
      </w:r>
    </w:p>
    <w:p w:rsidR="006D3D70" w:rsidRPr="00A122BA" w:rsidRDefault="006D3D70" w:rsidP="00A122BA">
      <w:pPr>
        <w:tabs>
          <w:tab w:val="right" w:pos="10237"/>
        </w:tabs>
        <w:ind w:left="-426" w:right="15"/>
      </w:pPr>
    </w:p>
    <w:p w:rsidR="006D3D70" w:rsidRPr="00A122BA" w:rsidRDefault="004C0F9A" w:rsidP="004C0F9A">
      <w:pPr>
        <w:tabs>
          <w:tab w:val="right" w:pos="10237"/>
        </w:tabs>
        <w:ind w:left="-426" w:right="15"/>
      </w:pPr>
      <w:r>
        <w:t xml:space="preserve">27. </w:t>
      </w:r>
      <w:r w:rsidR="006D3D70" w:rsidRPr="00A122BA">
        <w:t>Izračunaj kolikšen topi kot oklepata nosilki višin enakostraničnega trikotnika ABC.</w:t>
      </w:r>
    </w:p>
    <w:p w:rsidR="006D3D70" w:rsidRPr="00A122BA" w:rsidRDefault="006D3D70" w:rsidP="00A122BA">
      <w:pPr>
        <w:tabs>
          <w:tab w:val="right" w:pos="10237"/>
        </w:tabs>
        <w:ind w:left="-426" w:right="15"/>
      </w:pPr>
    </w:p>
    <w:p w:rsidR="00E13857" w:rsidRPr="00A122BA" w:rsidRDefault="004C0F9A" w:rsidP="004C0F9A">
      <w:pPr>
        <w:tabs>
          <w:tab w:val="right" w:pos="10237"/>
        </w:tabs>
        <w:ind w:left="-426" w:right="15"/>
      </w:pPr>
      <w:r>
        <w:t xml:space="preserve">28. </w:t>
      </w:r>
      <w:r w:rsidR="00E13857" w:rsidRPr="00A122BA">
        <w:t xml:space="preserve">Načrtaj enakostranični trikotnik ABC, če meri njegova višina </w:t>
      </w:r>
      <w:smartTag w:uri="urn:schemas-microsoft-com:office:smarttags" w:element="metricconverter">
        <w:smartTagPr>
          <w:attr w:name="ProductID" w:val="4 cm"/>
        </w:smartTagPr>
        <w:r w:rsidR="00E13857" w:rsidRPr="00A122BA">
          <w:t>4 cm</w:t>
        </w:r>
      </w:smartTag>
      <w:r w:rsidR="00E13857" w:rsidRPr="00A122BA">
        <w:t>.</w:t>
      </w:r>
    </w:p>
    <w:p w:rsidR="00E13857" w:rsidRPr="00A122BA" w:rsidRDefault="00E13857" w:rsidP="00A122BA">
      <w:pPr>
        <w:tabs>
          <w:tab w:val="right" w:pos="10237"/>
        </w:tabs>
        <w:ind w:left="-426" w:right="15"/>
      </w:pPr>
    </w:p>
    <w:p w:rsidR="00E13857" w:rsidRPr="00A122BA" w:rsidRDefault="004C0F9A" w:rsidP="004C0F9A">
      <w:pPr>
        <w:tabs>
          <w:tab w:val="right" w:pos="10237"/>
        </w:tabs>
        <w:ind w:left="-426" w:right="15"/>
      </w:pPr>
      <w:r>
        <w:t xml:space="preserve">29. </w:t>
      </w:r>
      <w:r w:rsidR="00E13857" w:rsidRPr="00A122BA">
        <w:t xml:space="preserve">Načrtaj enakostranični trikotnik ABC, če meri polmer očrtanega kroga </w:t>
      </w:r>
      <w:smartTag w:uri="urn:schemas-microsoft-com:office:smarttags" w:element="metricconverter">
        <w:smartTagPr>
          <w:attr w:name="ProductID" w:val="3 cm"/>
        </w:smartTagPr>
        <w:r w:rsidR="00E13857" w:rsidRPr="00A122BA">
          <w:t>3 cm</w:t>
        </w:r>
      </w:smartTag>
      <w:r w:rsidR="00E13857" w:rsidRPr="00A122BA">
        <w:t>.</w:t>
      </w:r>
    </w:p>
    <w:p w:rsidR="00E13857" w:rsidRPr="00A122BA" w:rsidRDefault="00E13857" w:rsidP="00A122BA">
      <w:pPr>
        <w:tabs>
          <w:tab w:val="right" w:pos="10237"/>
        </w:tabs>
        <w:ind w:left="-426" w:right="15"/>
      </w:pPr>
    </w:p>
    <w:p w:rsidR="00E13857" w:rsidRPr="00A122BA" w:rsidRDefault="004C0F9A" w:rsidP="004C0F9A">
      <w:pPr>
        <w:tabs>
          <w:tab w:val="right" w:pos="10237"/>
        </w:tabs>
        <w:ind w:left="-426" w:right="15"/>
      </w:pPr>
      <w:r>
        <w:t>30</w:t>
      </w:r>
      <w:r w:rsidR="00162521">
        <w:t>.</w:t>
      </w:r>
      <w:r>
        <w:t xml:space="preserve"> </w:t>
      </w:r>
      <w:r w:rsidR="00E13857" w:rsidRPr="00A122BA">
        <w:t xml:space="preserve">Načrtaj enakostranični trikotnik ABC, če meri polmer včrtanega kroga </w:t>
      </w:r>
      <w:smartTag w:uri="urn:schemas-microsoft-com:office:smarttags" w:element="metricconverter">
        <w:smartTagPr>
          <w:attr w:name="ProductID" w:val="2,5 cm"/>
        </w:smartTagPr>
        <w:r w:rsidR="00E13857" w:rsidRPr="00A122BA">
          <w:t>2,5 cm</w:t>
        </w:r>
      </w:smartTag>
      <w:r w:rsidR="00E13857" w:rsidRPr="00A122BA">
        <w:t>.</w:t>
      </w:r>
    </w:p>
    <w:p w:rsidR="00C9755B" w:rsidRPr="00A122BA" w:rsidRDefault="00C9755B" w:rsidP="00A122BA">
      <w:pPr>
        <w:tabs>
          <w:tab w:val="right" w:pos="10237"/>
        </w:tabs>
        <w:ind w:left="-426" w:right="15"/>
      </w:pPr>
    </w:p>
    <w:sectPr w:rsidR="00C9755B" w:rsidRPr="00A122BA" w:rsidSect="00A122BA">
      <w:pgSz w:w="11906" w:h="16838"/>
      <w:pgMar w:top="539" w:right="566" w:bottom="141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4785"/>
    <w:multiLevelType w:val="hybridMultilevel"/>
    <w:tmpl w:val="9A624D9C"/>
    <w:lvl w:ilvl="0" w:tplc="E47CEAAE">
      <w:start w:val="28"/>
      <w:numFmt w:val="decimal"/>
      <w:lvlText w:val="%1"/>
      <w:lvlJc w:val="left"/>
      <w:pPr>
        <w:ind w:left="234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954" w:hanging="360"/>
      </w:pPr>
    </w:lvl>
    <w:lvl w:ilvl="2" w:tplc="0424001B" w:tentative="1">
      <w:start w:val="1"/>
      <w:numFmt w:val="lowerRoman"/>
      <w:lvlText w:val="%3."/>
      <w:lvlJc w:val="right"/>
      <w:pPr>
        <w:ind w:left="1674" w:hanging="180"/>
      </w:pPr>
    </w:lvl>
    <w:lvl w:ilvl="3" w:tplc="0424000F" w:tentative="1">
      <w:start w:val="1"/>
      <w:numFmt w:val="decimal"/>
      <w:lvlText w:val="%4."/>
      <w:lvlJc w:val="left"/>
      <w:pPr>
        <w:ind w:left="2394" w:hanging="360"/>
      </w:pPr>
    </w:lvl>
    <w:lvl w:ilvl="4" w:tplc="04240019" w:tentative="1">
      <w:start w:val="1"/>
      <w:numFmt w:val="lowerLetter"/>
      <w:lvlText w:val="%5."/>
      <w:lvlJc w:val="left"/>
      <w:pPr>
        <w:ind w:left="3114" w:hanging="360"/>
      </w:pPr>
    </w:lvl>
    <w:lvl w:ilvl="5" w:tplc="0424001B" w:tentative="1">
      <w:start w:val="1"/>
      <w:numFmt w:val="lowerRoman"/>
      <w:lvlText w:val="%6."/>
      <w:lvlJc w:val="right"/>
      <w:pPr>
        <w:ind w:left="3834" w:hanging="180"/>
      </w:pPr>
    </w:lvl>
    <w:lvl w:ilvl="6" w:tplc="0424000F" w:tentative="1">
      <w:start w:val="1"/>
      <w:numFmt w:val="decimal"/>
      <w:lvlText w:val="%7."/>
      <w:lvlJc w:val="left"/>
      <w:pPr>
        <w:ind w:left="4554" w:hanging="360"/>
      </w:pPr>
    </w:lvl>
    <w:lvl w:ilvl="7" w:tplc="04240019" w:tentative="1">
      <w:start w:val="1"/>
      <w:numFmt w:val="lowerLetter"/>
      <w:lvlText w:val="%8."/>
      <w:lvlJc w:val="left"/>
      <w:pPr>
        <w:ind w:left="5274" w:hanging="360"/>
      </w:pPr>
    </w:lvl>
    <w:lvl w:ilvl="8" w:tplc="0424001B" w:tentative="1">
      <w:start w:val="1"/>
      <w:numFmt w:val="lowerRoman"/>
      <w:lvlText w:val="%9."/>
      <w:lvlJc w:val="right"/>
      <w:pPr>
        <w:ind w:left="5994" w:hanging="180"/>
      </w:pPr>
    </w:lvl>
  </w:abstractNum>
  <w:abstractNum w:abstractNumId="1">
    <w:nsid w:val="11E8348B"/>
    <w:multiLevelType w:val="hybridMultilevel"/>
    <w:tmpl w:val="DD884740"/>
    <w:lvl w:ilvl="0" w:tplc="C750CDFC">
      <w:start w:val="1"/>
      <w:numFmt w:val="lowerLetter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">
    <w:nsid w:val="17530802"/>
    <w:multiLevelType w:val="hybridMultilevel"/>
    <w:tmpl w:val="9B0A41B2"/>
    <w:lvl w:ilvl="0" w:tplc="500A1A12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10820"/>
    <w:multiLevelType w:val="hybridMultilevel"/>
    <w:tmpl w:val="C302C57C"/>
    <w:lvl w:ilvl="0" w:tplc="422AA86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40B822CE"/>
    <w:multiLevelType w:val="hybridMultilevel"/>
    <w:tmpl w:val="E84EA0E4"/>
    <w:lvl w:ilvl="0" w:tplc="2272B6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9DA3ABC"/>
    <w:multiLevelType w:val="hybridMultilevel"/>
    <w:tmpl w:val="71E869BC"/>
    <w:lvl w:ilvl="0" w:tplc="48B02038">
      <w:start w:val="12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720" w:hanging="360"/>
      </w:pPr>
    </w:lvl>
    <w:lvl w:ilvl="2" w:tplc="0424001B" w:tentative="1">
      <w:start w:val="1"/>
      <w:numFmt w:val="lowerRoman"/>
      <w:lvlText w:val="%3."/>
      <w:lvlJc w:val="right"/>
      <w:pPr>
        <w:ind w:left="1440" w:hanging="180"/>
      </w:pPr>
    </w:lvl>
    <w:lvl w:ilvl="3" w:tplc="0424000F" w:tentative="1">
      <w:start w:val="1"/>
      <w:numFmt w:val="decimal"/>
      <w:lvlText w:val="%4."/>
      <w:lvlJc w:val="left"/>
      <w:pPr>
        <w:ind w:left="2160" w:hanging="360"/>
      </w:pPr>
    </w:lvl>
    <w:lvl w:ilvl="4" w:tplc="04240019" w:tentative="1">
      <w:start w:val="1"/>
      <w:numFmt w:val="lowerLetter"/>
      <w:lvlText w:val="%5."/>
      <w:lvlJc w:val="left"/>
      <w:pPr>
        <w:ind w:left="2880" w:hanging="360"/>
      </w:pPr>
    </w:lvl>
    <w:lvl w:ilvl="5" w:tplc="0424001B" w:tentative="1">
      <w:start w:val="1"/>
      <w:numFmt w:val="lowerRoman"/>
      <w:lvlText w:val="%6."/>
      <w:lvlJc w:val="right"/>
      <w:pPr>
        <w:ind w:left="3600" w:hanging="180"/>
      </w:pPr>
    </w:lvl>
    <w:lvl w:ilvl="6" w:tplc="0424000F" w:tentative="1">
      <w:start w:val="1"/>
      <w:numFmt w:val="decimal"/>
      <w:lvlText w:val="%7."/>
      <w:lvlJc w:val="left"/>
      <w:pPr>
        <w:ind w:left="4320" w:hanging="360"/>
      </w:pPr>
    </w:lvl>
    <w:lvl w:ilvl="7" w:tplc="04240019" w:tentative="1">
      <w:start w:val="1"/>
      <w:numFmt w:val="lowerLetter"/>
      <w:lvlText w:val="%8."/>
      <w:lvlJc w:val="left"/>
      <w:pPr>
        <w:ind w:left="5040" w:hanging="360"/>
      </w:pPr>
    </w:lvl>
    <w:lvl w:ilvl="8" w:tplc="0424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69662ADF"/>
    <w:multiLevelType w:val="hybridMultilevel"/>
    <w:tmpl w:val="331AFE2C"/>
    <w:lvl w:ilvl="0" w:tplc="F656C138">
      <w:start w:val="28"/>
      <w:numFmt w:val="decimal"/>
      <w:lvlText w:val="%1"/>
      <w:lvlJc w:val="left"/>
      <w:pPr>
        <w:ind w:left="-66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654" w:hanging="360"/>
      </w:pPr>
    </w:lvl>
    <w:lvl w:ilvl="2" w:tplc="0424001B" w:tentative="1">
      <w:start w:val="1"/>
      <w:numFmt w:val="lowerRoman"/>
      <w:lvlText w:val="%3."/>
      <w:lvlJc w:val="right"/>
      <w:pPr>
        <w:ind w:left="1374" w:hanging="180"/>
      </w:pPr>
    </w:lvl>
    <w:lvl w:ilvl="3" w:tplc="0424000F" w:tentative="1">
      <w:start w:val="1"/>
      <w:numFmt w:val="decimal"/>
      <w:lvlText w:val="%4."/>
      <w:lvlJc w:val="left"/>
      <w:pPr>
        <w:ind w:left="2094" w:hanging="360"/>
      </w:pPr>
    </w:lvl>
    <w:lvl w:ilvl="4" w:tplc="04240019" w:tentative="1">
      <w:start w:val="1"/>
      <w:numFmt w:val="lowerLetter"/>
      <w:lvlText w:val="%5."/>
      <w:lvlJc w:val="left"/>
      <w:pPr>
        <w:ind w:left="2814" w:hanging="360"/>
      </w:pPr>
    </w:lvl>
    <w:lvl w:ilvl="5" w:tplc="0424001B" w:tentative="1">
      <w:start w:val="1"/>
      <w:numFmt w:val="lowerRoman"/>
      <w:lvlText w:val="%6."/>
      <w:lvlJc w:val="right"/>
      <w:pPr>
        <w:ind w:left="3534" w:hanging="180"/>
      </w:pPr>
    </w:lvl>
    <w:lvl w:ilvl="6" w:tplc="0424000F" w:tentative="1">
      <w:start w:val="1"/>
      <w:numFmt w:val="decimal"/>
      <w:lvlText w:val="%7."/>
      <w:lvlJc w:val="left"/>
      <w:pPr>
        <w:ind w:left="4254" w:hanging="360"/>
      </w:pPr>
    </w:lvl>
    <w:lvl w:ilvl="7" w:tplc="04240019" w:tentative="1">
      <w:start w:val="1"/>
      <w:numFmt w:val="lowerLetter"/>
      <w:lvlText w:val="%8."/>
      <w:lvlJc w:val="left"/>
      <w:pPr>
        <w:ind w:left="4974" w:hanging="360"/>
      </w:pPr>
    </w:lvl>
    <w:lvl w:ilvl="8" w:tplc="0424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EF1435B"/>
    <w:multiLevelType w:val="hybridMultilevel"/>
    <w:tmpl w:val="216819E8"/>
    <w:lvl w:ilvl="0" w:tplc="C54A3720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F04"/>
    <w:rsid w:val="000B62E7"/>
    <w:rsid w:val="00162521"/>
    <w:rsid w:val="00173312"/>
    <w:rsid w:val="001A63F1"/>
    <w:rsid w:val="00263933"/>
    <w:rsid w:val="00275E67"/>
    <w:rsid w:val="00346A29"/>
    <w:rsid w:val="00351D09"/>
    <w:rsid w:val="003B5297"/>
    <w:rsid w:val="003B6DAC"/>
    <w:rsid w:val="004832D4"/>
    <w:rsid w:val="00485AB8"/>
    <w:rsid w:val="004C0F9A"/>
    <w:rsid w:val="0051058E"/>
    <w:rsid w:val="005D7098"/>
    <w:rsid w:val="006556B9"/>
    <w:rsid w:val="006605BD"/>
    <w:rsid w:val="006D3D70"/>
    <w:rsid w:val="00782491"/>
    <w:rsid w:val="00892501"/>
    <w:rsid w:val="00935A4B"/>
    <w:rsid w:val="009D5DCD"/>
    <w:rsid w:val="00A122BA"/>
    <w:rsid w:val="00AA4E7F"/>
    <w:rsid w:val="00AD061B"/>
    <w:rsid w:val="00BC0461"/>
    <w:rsid w:val="00BD4A07"/>
    <w:rsid w:val="00C47B4D"/>
    <w:rsid w:val="00C6315B"/>
    <w:rsid w:val="00C9755B"/>
    <w:rsid w:val="00D55305"/>
    <w:rsid w:val="00DE6BCF"/>
    <w:rsid w:val="00E13857"/>
    <w:rsid w:val="00E2319E"/>
    <w:rsid w:val="00EB780C"/>
    <w:rsid w:val="00ED4F04"/>
    <w:rsid w:val="00F12900"/>
    <w:rsid w:val="00F1559E"/>
    <w:rsid w:val="00FB1C46"/>
    <w:rsid w:val="00FB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Pr>
      <w:sz w:val="24"/>
      <w:szCs w:val="24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Besedilooblaka">
    <w:name w:val="Balloon Text"/>
    <w:basedOn w:val="Navaden"/>
    <w:semiHidden/>
    <w:rsid w:val="009D5DCD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F1559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Pr>
      <w:sz w:val="24"/>
      <w:szCs w:val="24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Besedilooblaka">
    <w:name w:val="Balloon Text"/>
    <w:basedOn w:val="Navaden"/>
    <w:semiHidden/>
    <w:rsid w:val="009D5DCD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F1559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 ponavljanje in utrjevanje znanja 2018</Template>
  <TotalTime>5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MATEMATIKA 7</vt:lpstr>
    </vt:vector>
  </TitlesOfParts>
  <Company>DOMA</Company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7</dc:title>
  <dc:creator>Marko Poljanc</dc:creator>
  <cp:lastModifiedBy>neza</cp:lastModifiedBy>
  <cp:revision>3</cp:revision>
  <cp:lastPrinted>2005-03-15T20:25:00Z</cp:lastPrinted>
  <dcterms:created xsi:type="dcterms:W3CDTF">2018-03-13T15:58:00Z</dcterms:created>
  <dcterms:modified xsi:type="dcterms:W3CDTF">2018-03-13T16:15:00Z</dcterms:modified>
</cp:coreProperties>
</file>