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mrea"/>
        <w:tblW w:w="9498" w:type="dxa"/>
        <w:tblInd w:w="-459" w:type="dxa"/>
        <w:tblLook w:val="04A0" w:firstRow="1" w:lastRow="0" w:firstColumn="1" w:lastColumn="0" w:noHBand="0" w:noVBand="1"/>
      </w:tblPr>
      <w:tblGrid>
        <w:gridCol w:w="2458"/>
        <w:gridCol w:w="2224"/>
        <w:gridCol w:w="721"/>
        <w:gridCol w:w="4095"/>
      </w:tblGrid>
      <w:tr w:rsidR="00B00FE7" w:rsidRPr="004D0528" w:rsidTr="00D32B1E">
        <w:trPr>
          <w:trHeight w:val="567"/>
        </w:trPr>
        <w:tc>
          <w:tcPr>
            <w:tcW w:w="5403" w:type="dxa"/>
            <w:gridSpan w:val="3"/>
            <w:vAlign w:val="center"/>
          </w:tcPr>
          <w:p w:rsidR="00B00FE7" w:rsidRPr="004D0528" w:rsidRDefault="00B00FE7" w:rsidP="00D32B1E">
            <w:pPr>
              <w:rPr>
                <w:sz w:val="24"/>
                <w:szCs w:val="24"/>
              </w:rPr>
            </w:pPr>
            <w:r w:rsidRPr="004D0528">
              <w:rPr>
                <w:sz w:val="24"/>
                <w:szCs w:val="24"/>
              </w:rPr>
              <w:t>Šola:</w:t>
            </w:r>
            <w:r>
              <w:rPr>
                <w:sz w:val="24"/>
                <w:szCs w:val="24"/>
              </w:rPr>
              <w:t xml:space="preserve"> OŠ Benedikt</w:t>
            </w:r>
          </w:p>
        </w:tc>
        <w:tc>
          <w:tcPr>
            <w:tcW w:w="4095" w:type="dxa"/>
            <w:vAlign w:val="center"/>
          </w:tcPr>
          <w:p w:rsidR="00B00FE7" w:rsidRPr="00CC0B3E" w:rsidRDefault="00B00FE7" w:rsidP="00D32B1E">
            <w:pPr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Učitelj</w:t>
            </w:r>
            <w:r w:rsidRPr="004D0528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Dragica Kocmut - Brumen</w:t>
            </w:r>
          </w:p>
        </w:tc>
      </w:tr>
      <w:tr w:rsidR="00B00FE7" w:rsidRPr="004D0528" w:rsidTr="00D32B1E">
        <w:trPr>
          <w:trHeight w:val="567"/>
        </w:trPr>
        <w:tc>
          <w:tcPr>
            <w:tcW w:w="2458" w:type="dxa"/>
            <w:tcBorders>
              <w:bottom w:val="single" w:sz="18" w:space="0" w:color="auto"/>
            </w:tcBorders>
            <w:vAlign w:val="center"/>
          </w:tcPr>
          <w:p w:rsidR="00B00FE7" w:rsidRPr="004D0528" w:rsidRDefault="00B00FE7" w:rsidP="00D32B1E">
            <w:pPr>
              <w:rPr>
                <w:sz w:val="24"/>
                <w:szCs w:val="24"/>
              </w:rPr>
            </w:pPr>
            <w:r w:rsidRPr="004D0528">
              <w:rPr>
                <w:sz w:val="24"/>
                <w:szCs w:val="24"/>
              </w:rPr>
              <w:t>Razred:</w:t>
            </w:r>
            <w:r>
              <w:rPr>
                <w:sz w:val="24"/>
                <w:szCs w:val="24"/>
              </w:rPr>
              <w:t xml:space="preserve"> 3</w:t>
            </w:r>
            <w:r w:rsidRPr="004D0528">
              <w:rPr>
                <w:sz w:val="24"/>
                <w:szCs w:val="24"/>
              </w:rPr>
              <w:t>.</w:t>
            </w:r>
          </w:p>
        </w:tc>
        <w:tc>
          <w:tcPr>
            <w:tcW w:w="2945" w:type="dxa"/>
            <w:gridSpan w:val="2"/>
            <w:tcBorders>
              <w:bottom w:val="single" w:sz="18" w:space="0" w:color="auto"/>
            </w:tcBorders>
            <w:vAlign w:val="center"/>
          </w:tcPr>
          <w:p w:rsidR="00B00FE7" w:rsidRPr="004D0528" w:rsidRDefault="00B00FE7" w:rsidP="00D32B1E">
            <w:pPr>
              <w:rPr>
                <w:sz w:val="24"/>
                <w:szCs w:val="24"/>
              </w:rPr>
            </w:pPr>
            <w:r w:rsidRPr="004D0528">
              <w:rPr>
                <w:sz w:val="24"/>
                <w:szCs w:val="24"/>
              </w:rPr>
              <w:t xml:space="preserve">Zaporedna številka ure: </w:t>
            </w:r>
            <w:r>
              <w:rPr>
                <w:sz w:val="24"/>
                <w:szCs w:val="24"/>
              </w:rPr>
              <w:t>21</w:t>
            </w:r>
          </w:p>
        </w:tc>
        <w:tc>
          <w:tcPr>
            <w:tcW w:w="4095" w:type="dxa"/>
            <w:tcBorders>
              <w:bottom w:val="single" w:sz="18" w:space="0" w:color="auto"/>
            </w:tcBorders>
            <w:vAlign w:val="center"/>
          </w:tcPr>
          <w:p w:rsidR="00B00FE7" w:rsidRDefault="00B00FE7" w:rsidP="00D32B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Datum: </w:t>
            </w:r>
            <w:r w:rsidR="001D6A1B">
              <w:rPr>
                <w:sz w:val="24"/>
                <w:szCs w:val="24"/>
              </w:rPr>
              <w:t>7. 12. 2023</w:t>
            </w:r>
            <w:bookmarkStart w:id="0" w:name="_GoBack"/>
            <w:bookmarkEnd w:id="0"/>
          </w:p>
          <w:p w:rsidR="00B229FF" w:rsidRPr="004D0528" w:rsidRDefault="00B229FF" w:rsidP="00D32B1E">
            <w:pPr>
              <w:rPr>
                <w:sz w:val="24"/>
                <w:szCs w:val="24"/>
              </w:rPr>
            </w:pPr>
          </w:p>
        </w:tc>
      </w:tr>
      <w:tr w:rsidR="00B00FE7" w:rsidRPr="004D0528" w:rsidTr="00D32B1E">
        <w:tc>
          <w:tcPr>
            <w:tcW w:w="9498" w:type="dxa"/>
            <w:gridSpan w:val="4"/>
            <w:tcBorders>
              <w:top w:val="double" w:sz="4" w:space="0" w:color="auto"/>
            </w:tcBorders>
          </w:tcPr>
          <w:p w:rsidR="00B00FE7" w:rsidRPr="0096157A" w:rsidRDefault="00B00FE7" w:rsidP="00D32B1E">
            <w:pPr>
              <w:pStyle w:val="Brezrazmikov"/>
              <w:jc w:val="center"/>
              <w:rPr>
                <w:sz w:val="24"/>
                <w:szCs w:val="24"/>
              </w:rPr>
            </w:pPr>
          </w:p>
          <w:p w:rsidR="00B00FE7" w:rsidRPr="0096157A" w:rsidRDefault="00B00FE7" w:rsidP="00D32B1E">
            <w:pPr>
              <w:pStyle w:val="Brezrazmikov"/>
              <w:jc w:val="center"/>
              <w:rPr>
                <w:sz w:val="24"/>
                <w:szCs w:val="24"/>
              </w:rPr>
            </w:pPr>
            <w:r w:rsidRPr="0096157A">
              <w:rPr>
                <w:sz w:val="24"/>
                <w:szCs w:val="24"/>
              </w:rPr>
              <w:t>SPOZNAVANJE OKOLJA</w:t>
            </w:r>
          </w:p>
          <w:p w:rsidR="00B00FE7" w:rsidRPr="0096157A" w:rsidRDefault="00B00FE7" w:rsidP="00D32B1E">
            <w:pPr>
              <w:pStyle w:val="Brezrazmikov"/>
              <w:jc w:val="center"/>
              <w:rPr>
                <w:sz w:val="24"/>
                <w:szCs w:val="24"/>
              </w:rPr>
            </w:pPr>
          </w:p>
        </w:tc>
      </w:tr>
      <w:tr w:rsidR="00B00FE7" w:rsidRPr="004D0528" w:rsidTr="00D32B1E">
        <w:tc>
          <w:tcPr>
            <w:tcW w:w="4682" w:type="dxa"/>
            <w:gridSpan w:val="2"/>
          </w:tcPr>
          <w:p w:rsidR="00B00FE7" w:rsidRPr="0096157A" w:rsidRDefault="00B00FE7" w:rsidP="00D32B1E">
            <w:pPr>
              <w:spacing w:after="0"/>
              <w:rPr>
                <w:b/>
                <w:bCs/>
                <w:sz w:val="24"/>
                <w:szCs w:val="24"/>
              </w:rPr>
            </w:pPr>
            <w:r w:rsidRPr="0096157A">
              <w:rPr>
                <w:b/>
                <w:bCs/>
                <w:sz w:val="24"/>
                <w:szCs w:val="24"/>
              </w:rPr>
              <w:t>Učni sklop:</w:t>
            </w:r>
          </w:p>
          <w:p w:rsidR="00B00FE7" w:rsidRPr="004D0528" w:rsidRDefault="00B00FE7" w:rsidP="00D32B1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JESEN</w:t>
            </w:r>
          </w:p>
        </w:tc>
        <w:tc>
          <w:tcPr>
            <w:tcW w:w="4816" w:type="dxa"/>
            <w:gridSpan w:val="2"/>
          </w:tcPr>
          <w:p w:rsidR="00B00FE7" w:rsidRDefault="00B00FE7" w:rsidP="00D32B1E">
            <w:pPr>
              <w:spacing w:after="0"/>
              <w:rPr>
                <w:b/>
                <w:bCs/>
                <w:sz w:val="24"/>
                <w:szCs w:val="24"/>
              </w:rPr>
            </w:pPr>
            <w:r w:rsidRPr="0096157A">
              <w:rPr>
                <w:b/>
                <w:bCs/>
                <w:sz w:val="24"/>
                <w:szCs w:val="24"/>
              </w:rPr>
              <w:t>Učna enota:</w:t>
            </w:r>
          </w:p>
          <w:p w:rsidR="00B00FE7" w:rsidRDefault="00B00FE7" w:rsidP="00D32B1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 KMETIJI</w:t>
            </w:r>
          </w:p>
          <w:p w:rsidR="00B00FE7" w:rsidRPr="004D0528" w:rsidRDefault="00B00FE7" w:rsidP="00D32B1E">
            <w:pPr>
              <w:spacing w:after="0"/>
              <w:rPr>
                <w:sz w:val="24"/>
                <w:szCs w:val="24"/>
              </w:rPr>
            </w:pPr>
          </w:p>
        </w:tc>
      </w:tr>
      <w:tr w:rsidR="00B00FE7" w:rsidRPr="004D0528" w:rsidTr="00D32B1E">
        <w:tc>
          <w:tcPr>
            <w:tcW w:w="9498" w:type="dxa"/>
            <w:gridSpan w:val="4"/>
          </w:tcPr>
          <w:p w:rsidR="00B00FE7" w:rsidRPr="00D150DC" w:rsidRDefault="00B00FE7" w:rsidP="00D32B1E">
            <w:pPr>
              <w:spacing w:after="0"/>
              <w:rPr>
                <w:b/>
                <w:sz w:val="24"/>
                <w:szCs w:val="24"/>
              </w:rPr>
            </w:pPr>
            <w:r w:rsidRPr="00D150DC">
              <w:rPr>
                <w:b/>
                <w:sz w:val="24"/>
                <w:szCs w:val="24"/>
              </w:rPr>
              <w:t>Učni cilji:</w:t>
            </w:r>
          </w:p>
          <w:p w:rsidR="00B00FE7" w:rsidRDefault="00B00FE7" w:rsidP="00DB4B2A">
            <w:pPr>
              <w:numPr>
                <w:ilvl w:val="0"/>
                <w:numId w:val="3"/>
              </w:numPr>
              <w:tabs>
                <w:tab w:val="clear" w:pos="360"/>
              </w:tabs>
              <w:spacing w:after="0" w:line="240" w:lineRule="auto"/>
              <w:rPr>
                <w:rFonts w:eastAsia="TTE10E4808t00"/>
                <w:sz w:val="24"/>
                <w:szCs w:val="24"/>
              </w:rPr>
            </w:pPr>
            <w:r>
              <w:rPr>
                <w:rFonts w:eastAsia="TTE10E4808t00"/>
                <w:sz w:val="24"/>
                <w:szCs w:val="24"/>
              </w:rPr>
              <w:t>Učenci so spoznali živa bitja na ogledu na kmetiji ter okolja, v katerih živijo, spoznali so tudi življenje in delo na kmetiji po letnih časih.</w:t>
            </w:r>
          </w:p>
          <w:p w:rsidR="00B00FE7" w:rsidRPr="00241A4B" w:rsidRDefault="00B00FE7" w:rsidP="00DB4B2A">
            <w:pPr>
              <w:numPr>
                <w:ilvl w:val="0"/>
                <w:numId w:val="3"/>
              </w:numPr>
              <w:spacing w:after="0" w:line="240" w:lineRule="auto"/>
              <w:rPr>
                <w:rFonts w:eastAsia="TTE10E4808t00"/>
                <w:sz w:val="24"/>
                <w:szCs w:val="24"/>
              </w:rPr>
            </w:pPr>
            <w:r>
              <w:rPr>
                <w:sz w:val="24"/>
                <w:szCs w:val="24"/>
              </w:rPr>
              <w:t>Poimenujejo različna gospodarska poslopja na kmetiji.</w:t>
            </w:r>
          </w:p>
          <w:p w:rsidR="00B00FE7" w:rsidRDefault="00B00FE7" w:rsidP="00DB4B2A">
            <w:pPr>
              <w:numPr>
                <w:ilvl w:val="0"/>
                <w:numId w:val="3"/>
              </w:numPr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3111D3">
              <w:rPr>
                <w:sz w:val="24"/>
                <w:szCs w:val="24"/>
                <w:lang w:eastAsia="en-US"/>
              </w:rPr>
              <w:t>Vedo, da živa bitja iz okolja nekaj sprejemajo, predelujejo in v okolje oddajajo.</w:t>
            </w:r>
          </w:p>
          <w:p w:rsidR="00B00FE7" w:rsidRDefault="00B00FE7" w:rsidP="00DB4B2A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Učenci razložijo o</w:t>
            </w:r>
            <w:r w:rsidRPr="003111D3">
              <w:rPr>
                <w:sz w:val="24"/>
                <w:szCs w:val="24"/>
                <w:lang w:eastAsia="en-US"/>
              </w:rPr>
              <w:t xml:space="preserve"> življenj</w:t>
            </w:r>
            <w:r>
              <w:rPr>
                <w:sz w:val="24"/>
                <w:szCs w:val="24"/>
                <w:lang w:eastAsia="en-US"/>
              </w:rPr>
              <w:t>u</w:t>
            </w:r>
            <w:r w:rsidRPr="003111D3">
              <w:rPr>
                <w:sz w:val="24"/>
                <w:szCs w:val="24"/>
                <w:lang w:eastAsia="en-US"/>
              </w:rPr>
              <w:t xml:space="preserve"> in del</w:t>
            </w:r>
            <w:r>
              <w:rPr>
                <w:sz w:val="24"/>
                <w:szCs w:val="24"/>
                <w:lang w:eastAsia="en-US"/>
              </w:rPr>
              <w:t>u</w:t>
            </w:r>
            <w:r w:rsidRPr="003111D3">
              <w:rPr>
                <w:sz w:val="24"/>
                <w:szCs w:val="24"/>
                <w:lang w:eastAsia="en-US"/>
              </w:rPr>
              <w:t xml:space="preserve"> na kmetiji po letnih časih.</w:t>
            </w:r>
          </w:p>
          <w:p w:rsidR="00241A4B" w:rsidRPr="003111D3" w:rsidRDefault="00241A4B" w:rsidP="00DB4B2A">
            <w:pPr>
              <w:numPr>
                <w:ilvl w:val="0"/>
                <w:numId w:val="3"/>
              </w:numPr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3111D3">
              <w:rPr>
                <w:sz w:val="24"/>
                <w:szCs w:val="24"/>
                <w:lang w:eastAsia="en-US"/>
              </w:rPr>
              <w:t xml:space="preserve">Razlikujejo in opišejo živa bitja in okolja v katerih živijo ter kako ponavljajoče spremembe vplivajo nanje (noč </w:t>
            </w:r>
            <w:r w:rsidRPr="003111D3">
              <w:rPr>
                <w:sz w:val="24"/>
                <w:szCs w:val="24"/>
              </w:rPr>
              <w:t>–</w:t>
            </w:r>
            <w:r w:rsidRPr="003111D3">
              <w:rPr>
                <w:sz w:val="24"/>
                <w:szCs w:val="24"/>
                <w:lang w:eastAsia="en-US"/>
              </w:rPr>
              <w:t xml:space="preserve"> dan, letni časi).</w:t>
            </w:r>
          </w:p>
          <w:p w:rsidR="00241A4B" w:rsidRPr="00241A4B" w:rsidRDefault="00241A4B" w:rsidP="00241A4B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sz w:val="24"/>
                <w:szCs w:val="24"/>
                <w:lang w:eastAsia="en-US"/>
              </w:rPr>
            </w:pPr>
          </w:p>
          <w:p w:rsidR="00B00FE7" w:rsidRPr="003111D3" w:rsidRDefault="00B00FE7" w:rsidP="00D32B1E">
            <w:pPr>
              <w:spacing w:after="0" w:line="240" w:lineRule="auto"/>
              <w:rPr>
                <w:rFonts w:eastAsia="TTE10E4808t00"/>
                <w:sz w:val="24"/>
                <w:szCs w:val="24"/>
              </w:rPr>
            </w:pPr>
          </w:p>
          <w:p w:rsidR="00B00FE7" w:rsidRPr="001A155D" w:rsidRDefault="00B00FE7" w:rsidP="00D32B1E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00FE7" w:rsidRPr="004D0528" w:rsidTr="00D32B1E">
        <w:tc>
          <w:tcPr>
            <w:tcW w:w="4682" w:type="dxa"/>
            <w:gridSpan w:val="2"/>
          </w:tcPr>
          <w:p w:rsidR="00B00FE7" w:rsidRPr="0096157A" w:rsidRDefault="00B00FE7" w:rsidP="00D32B1E">
            <w:pPr>
              <w:pStyle w:val="Brezrazmikov"/>
              <w:rPr>
                <w:b/>
                <w:bCs/>
                <w:sz w:val="24"/>
                <w:szCs w:val="24"/>
              </w:rPr>
            </w:pPr>
            <w:r w:rsidRPr="0096157A">
              <w:rPr>
                <w:b/>
                <w:bCs/>
                <w:sz w:val="24"/>
                <w:szCs w:val="24"/>
              </w:rPr>
              <w:t>Učne metode:</w:t>
            </w:r>
          </w:p>
          <w:p w:rsidR="00B00FE7" w:rsidRPr="0096157A" w:rsidRDefault="00B00FE7" w:rsidP="00DB4B2A">
            <w:pPr>
              <w:pStyle w:val="Brezrazmikov"/>
              <w:numPr>
                <w:ilvl w:val="0"/>
                <w:numId w:val="1"/>
              </w:numPr>
              <w:rPr>
                <w:rFonts w:eastAsia="Calibri"/>
                <w:sz w:val="24"/>
                <w:szCs w:val="24"/>
              </w:rPr>
            </w:pPr>
            <w:r w:rsidRPr="0096157A">
              <w:rPr>
                <w:rFonts w:eastAsia="Calibri"/>
                <w:i/>
                <w:sz w:val="24"/>
                <w:szCs w:val="24"/>
              </w:rPr>
              <w:t xml:space="preserve">verbalno-tekstualna </w:t>
            </w:r>
            <w:r w:rsidRPr="0096157A">
              <w:rPr>
                <w:rFonts w:eastAsia="Calibri"/>
                <w:sz w:val="24"/>
                <w:szCs w:val="24"/>
              </w:rPr>
              <w:t>– razlaga, razgovor, pripovedovanje, poslušanje, poročanje, grafično delo, branje, pisanje, opazovanje</w:t>
            </w:r>
          </w:p>
          <w:p w:rsidR="00B00FE7" w:rsidRPr="0096157A" w:rsidRDefault="00B00FE7" w:rsidP="00DB4B2A">
            <w:pPr>
              <w:pStyle w:val="Brezrazmikov"/>
              <w:numPr>
                <w:ilvl w:val="0"/>
                <w:numId w:val="1"/>
              </w:numPr>
              <w:rPr>
                <w:rFonts w:eastAsia="Calibri"/>
                <w:sz w:val="24"/>
                <w:szCs w:val="24"/>
              </w:rPr>
            </w:pPr>
            <w:r w:rsidRPr="0096157A">
              <w:rPr>
                <w:rFonts w:eastAsia="Calibri"/>
                <w:i/>
                <w:sz w:val="24"/>
                <w:szCs w:val="24"/>
              </w:rPr>
              <w:t>demonstrativno-ilustracijska –</w:t>
            </w:r>
            <w:r w:rsidRPr="0096157A">
              <w:rPr>
                <w:rFonts w:eastAsia="Calibri"/>
                <w:sz w:val="24"/>
                <w:szCs w:val="24"/>
              </w:rPr>
              <w:t xml:space="preserve"> prikazovanje oz. demonstracija</w:t>
            </w:r>
          </w:p>
          <w:p w:rsidR="00B00FE7" w:rsidRPr="0096157A" w:rsidRDefault="00B00FE7" w:rsidP="00DB4B2A">
            <w:pPr>
              <w:pStyle w:val="Brezrazmikov"/>
              <w:numPr>
                <w:ilvl w:val="0"/>
                <w:numId w:val="1"/>
              </w:numPr>
              <w:rPr>
                <w:rFonts w:eastAsia="Calibri"/>
                <w:sz w:val="24"/>
                <w:szCs w:val="24"/>
              </w:rPr>
            </w:pPr>
            <w:r w:rsidRPr="0096157A">
              <w:rPr>
                <w:rFonts w:eastAsia="Calibri"/>
                <w:i/>
                <w:sz w:val="24"/>
                <w:szCs w:val="24"/>
              </w:rPr>
              <w:t xml:space="preserve">eksperimentalna </w:t>
            </w:r>
            <w:r w:rsidRPr="0096157A">
              <w:rPr>
                <w:rFonts w:eastAsia="Calibri"/>
                <w:sz w:val="24"/>
                <w:szCs w:val="24"/>
              </w:rPr>
              <w:t>– eksperimentiranje</w:t>
            </w:r>
          </w:p>
          <w:p w:rsidR="00B00FE7" w:rsidRPr="0096157A" w:rsidRDefault="00B00FE7" w:rsidP="00DB4B2A">
            <w:pPr>
              <w:pStyle w:val="Brezrazmikov"/>
              <w:numPr>
                <w:ilvl w:val="0"/>
                <w:numId w:val="1"/>
              </w:numPr>
              <w:rPr>
                <w:rFonts w:eastAsia="Calibri"/>
                <w:sz w:val="24"/>
                <w:szCs w:val="24"/>
              </w:rPr>
            </w:pPr>
            <w:r w:rsidRPr="0096157A">
              <w:rPr>
                <w:rFonts w:eastAsia="Calibri"/>
                <w:i/>
                <w:sz w:val="24"/>
                <w:szCs w:val="24"/>
              </w:rPr>
              <w:t xml:space="preserve">izkustveno učenje – </w:t>
            </w:r>
            <w:r w:rsidRPr="0096157A">
              <w:rPr>
                <w:rFonts w:eastAsia="Calibri"/>
                <w:sz w:val="24"/>
                <w:szCs w:val="24"/>
              </w:rPr>
              <w:t>igra, praktično delo</w:t>
            </w:r>
          </w:p>
          <w:p w:rsidR="00B00FE7" w:rsidRPr="0096157A" w:rsidRDefault="00B00FE7" w:rsidP="00D32B1E">
            <w:pPr>
              <w:pStyle w:val="Brezrazmikov"/>
              <w:rPr>
                <w:sz w:val="24"/>
                <w:szCs w:val="24"/>
              </w:rPr>
            </w:pPr>
          </w:p>
        </w:tc>
        <w:tc>
          <w:tcPr>
            <w:tcW w:w="4816" w:type="dxa"/>
            <w:gridSpan w:val="2"/>
          </w:tcPr>
          <w:p w:rsidR="00B00FE7" w:rsidRPr="0096157A" w:rsidRDefault="00B00FE7" w:rsidP="00D32B1E">
            <w:pPr>
              <w:pStyle w:val="Brezrazmikov"/>
              <w:rPr>
                <w:b/>
                <w:bCs/>
                <w:sz w:val="24"/>
                <w:szCs w:val="24"/>
              </w:rPr>
            </w:pPr>
            <w:r w:rsidRPr="0096157A">
              <w:rPr>
                <w:b/>
                <w:bCs/>
                <w:sz w:val="24"/>
                <w:szCs w:val="24"/>
              </w:rPr>
              <w:t>Učne oblike:</w:t>
            </w:r>
          </w:p>
          <w:p w:rsidR="00B00FE7" w:rsidRPr="0096157A" w:rsidRDefault="00B00FE7" w:rsidP="00DB4B2A">
            <w:pPr>
              <w:pStyle w:val="Brezrazmikov"/>
              <w:numPr>
                <w:ilvl w:val="0"/>
                <w:numId w:val="2"/>
              </w:numPr>
              <w:rPr>
                <w:rFonts w:eastAsia="Calibri"/>
                <w:sz w:val="24"/>
                <w:szCs w:val="24"/>
              </w:rPr>
            </w:pPr>
            <w:r w:rsidRPr="0096157A">
              <w:rPr>
                <w:rFonts w:eastAsia="Calibri"/>
                <w:sz w:val="24"/>
                <w:szCs w:val="24"/>
              </w:rPr>
              <w:t xml:space="preserve">frontalna </w:t>
            </w:r>
          </w:p>
          <w:p w:rsidR="00B00FE7" w:rsidRPr="0096157A" w:rsidRDefault="00B00FE7" w:rsidP="00DB4B2A">
            <w:pPr>
              <w:pStyle w:val="Brezrazmikov"/>
              <w:numPr>
                <w:ilvl w:val="0"/>
                <w:numId w:val="2"/>
              </w:numPr>
              <w:rPr>
                <w:rFonts w:eastAsia="Calibri"/>
                <w:sz w:val="24"/>
                <w:szCs w:val="24"/>
              </w:rPr>
            </w:pPr>
            <w:r w:rsidRPr="0096157A">
              <w:rPr>
                <w:rFonts w:eastAsia="Calibri"/>
                <w:sz w:val="24"/>
                <w:szCs w:val="24"/>
              </w:rPr>
              <w:t xml:space="preserve">individualna </w:t>
            </w:r>
          </w:p>
          <w:p w:rsidR="00B00FE7" w:rsidRPr="0096157A" w:rsidRDefault="00B00FE7" w:rsidP="00DB4B2A">
            <w:pPr>
              <w:pStyle w:val="Brezrazmikov"/>
              <w:numPr>
                <w:ilvl w:val="0"/>
                <w:numId w:val="2"/>
              </w:numPr>
              <w:rPr>
                <w:rFonts w:eastAsia="Calibri"/>
                <w:sz w:val="24"/>
                <w:szCs w:val="24"/>
              </w:rPr>
            </w:pPr>
            <w:r w:rsidRPr="0096157A">
              <w:rPr>
                <w:rFonts w:eastAsia="Calibri"/>
                <w:sz w:val="24"/>
                <w:szCs w:val="24"/>
              </w:rPr>
              <w:t>skupinska</w:t>
            </w:r>
          </w:p>
          <w:p w:rsidR="00B00FE7" w:rsidRPr="0096157A" w:rsidRDefault="00B00FE7" w:rsidP="00DB4B2A">
            <w:pPr>
              <w:pStyle w:val="Brezrazmikov"/>
              <w:numPr>
                <w:ilvl w:val="0"/>
                <w:numId w:val="2"/>
              </w:numPr>
              <w:rPr>
                <w:rFonts w:eastAsia="Calibri"/>
                <w:sz w:val="24"/>
                <w:szCs w:val="24"/>
              </w:rPr>
            </w:pPr>
            <w:r w:rsidRPr="0096157A">
              <w:rPr>
                <w:rFonts w:eastAsia="Calibri"/>
                <w:sz w:val="24"/>
                <w:szCs w:val="24"/>
              </w:rPr>
              <w:t>delo v dvojicah</w:t>
            </w:r>
          </w:p>
        </w:tc>
      </w:tr>
      <w:tr w:rsidR="00B00FE7" w:rsidRPr="004D0528" w:rsidTr="00D32B1E">
        <w:tc>
          <w:tcPr>
            <w:tcW w:w="9498" w:type="dxa"/>
            <w:gridSpan w:val="4"/>
            <w:tcBorders>
              <w:bottom w:val="single" w:sz="18" w:space="0" w:color="auto"/>
            </w:tcBorders>
          </w:tcPr>
          <w:p w:rsidR="00B00FE7" w:rsidRPr="001E697C" w:rsidRDefault="00B00FE7" w:rsidP="00D32B1E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D0528">
              <w:rPr>
                <w:b/>
                <w:sz w:val="24"/>
                <w:szCs w:val="24"/>
              </w:rPr>
              <w:t>Učni pripomočki: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545934">
              <w:rPr>
                <w:bCs/>
                <w:sz w:val="24"/>
                <w:szCs w:val="24"/>
              </w:rPr>
              <w:t>SDZ/24,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fotografije</w:t>
            </w:r>
            <w:r w:rsidRPr="00682592">
              <w:rPr>
                <w:sz w:val="24"/>
                <w:szCs w:val="24"/>
              </w:rPr>
              <w:t xml:space="preserve"> živali</w:t>
            </w:r>
            <w:r>
              <w:rPr>
                <w:sz w:val="24"/>
                <w:szCs w:val="24"/>
              </w:rPr>
              <w:t xml:space="preserve"> (priloga 2)</w:t>
            </w:r>
            <w:r w:rsidRPr="00682592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opisi živali (priloga 1)</w:t>
            </w:r>
            <w:r w:rsidRPr="00682592">
              <w:rPr>
                <w:sz w:val="24"/>
                <w:szCs w:val="24"/>
              </w:rPr>
              <w:t>,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682592">
              <w:rPr>
                <w:sz w:val="24"/>
                <w:szCs w:val="24"/>
              </w:rPr>
              <w:t>različni viri o kmetiji</w:t>
            </w:r>
            <w:r>
              <w:rPr>
                <w:sz w:val="24"/>
                <w:szCs w:val="24"/>
              </w:rPr>
              <w:t>, SSKJ, jajce z oznako</w:t>
            </w:r>
          </w:p>
          <w:p w:rsidR="00B00FE7" w:rsidRPr="004D0528" w:rsidRDefault="00B00FE7" w:rsidP="00D32B1E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00FE7" w:rsidRPr="004D0528" w:rsidTr="00D32B1E">
        <w:trPr>
          <w:trHeight w:val="454"/>
        </w:trPr>
        <w:tc>
          <w:tcPr>
            <w:tcW w:w="9498" w:type="dxa"/>
            <w:gridSpan w:val="4"/>
            <w:tcBorders>
              <w:top w:val="single" w:sz="18" w:space="0" w:color="auto"/>
            </w:tcBorders>
            <w:vAlign w:val="center"/>
          </w:tcPr>
          <w:p w:rsidR="00B00FE7" w:rsidRPr="004D0528" w:rsidRDefault="00B00FE7" w:rsidP="00D32B1E">
            <w:pPr>
              <w:jc w:val="center"/>
              <w:rPr>
                <w:b/>
                <w:sz w:val="24"/>
                <w:szCs w:val="24"/>
              </w:rPr>
            </w:pPr>
            <w:r w:rsidRPr="004D0528">
              <w:rPr>
                <w:b/>
                <w:sz w:val="24"/>
                <w:szCs w:val="24"/>
              </w:rPr>
              <w:t>POTEK UČNE URE</w:t>
            </w:r>
          </w:p>
        </w:tc>
      </w:tr>
      <w:tr w:rsidR="00B00FE7" w:rsidRPr="004D0528" w:rsidTr="00D32B1E">
        <w:tc>
          <w:tcPr>
            <w:tcW w:w="9498" w:type="dxa"/>
            <w:gridSpan w:val="4"/>
          </w:tcPr>
          <w:p w:rsidR="00B00FE7" w:rsidRDefault="00B00FE7" w:rsidP="00DB4B2A">
            <w:pPr>
              <w:pStyle w:val="Odstavekseznama"/>
              <w:numPr>
                <w:ilvl w:val="0"/>
                <w:numId w:val="7"/>
              </w:numPr>
              <w:spacing w:after="0" w:line="240" w:lineRule="auto"/>
              <w:rPr>
                <w:bCs/>
                <w:sz w:val="24"/>
                <w:szCs w:val="24"/>
              </w:rPr>
            </w:pPr>
            <w:r w:rsidRPr="00E17AA6">
              <w:rPr>
                <w:rFonts w:ascii="Times New Roman" w:eastAsia="Times New Roman" w:hAnsi="Times New Roman"/>
                <w:bCs/>
                <w:sz w:val="24"/>
                <w:szCs w:val="24"/>
                <w:lang w:eastAsia="sl-SI"/>
              </w:rPr>
              <w:t>UVO</w:t>
            </w:r>
            <w:r>
              <w:rPr>
                <w:bCs/>
                <w:sz w:val="24"/>
                <w:szCs w:val="24"/>
              </w:rPr>
              <w:t xml:space="preserve">DNA MOTIVACIJA: IGRA -  SPOMIN </w:t>
            </w:r>
          </w:p>
          <w:p w:rsidR="00B00FE7" w:rsidRPr="00E17AA6" w:rsidRDefault="00B00FE7" w:rsidP="00DB4B2A">
            <w:pPr>
              <w:pStyle w:val="Odstavekseznama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sl-SI"/>
              </w:rPr>
            </w:pPr>
            <w:r>
              <w:rPr>
                <w:bCs/>
                <w:sz w:val="24"/>
                <w:szCs w:val="24"/>
              </w:rPr>
              <w:t>ŽIVALI NA KMETIJI</w:t>
            </w:r>
          </w:p>
          <w:p w:rsidR="00B00FE7" w:rsidRPr="003111D3" w:rsidRDefault="00B00FE7" w:rsidP="00D32B1E">
            <w:pPr>
              <w:pStyle w:val="Odstavekseznama"/>
              <w:spacing w:after="0"/>
              <w:ind w:left="284"/>
              <w:rPr>
                <w:bCs/>
                <w:sz w:val="24"/>
                <w:szCs w:val="24"/>
              </w:rPr>
            </w:pPr>
            <w:r w:rsidRPr="003111D3">
              <w:rPr>
                <w:bCs/>
                <w:sz w:val="24"/>
                <w:szCs w:val="24"/>
              </w:rPr>
              <w:t xml:space="preserve">Učencem razdelim listke z opisi živali. </w:t>
            </w:r>
          </w:p>
          <w:p w:rsidR="00B00FE7" w:rsidRDefault="00B00FE7" w:rsidP="00D32B1E">
            <w:pPr>
              <w:spacing w:after="0"/>
              <w:ind w:left="284"/>
              <w:rPr>
                <w:bCs/>
                <w:sz w:val="24"/>
                <w:szCs w:val="24"/>
              </w:rPr>
            </w:pPr>
            <w:r w:rsidRPr="003111D3">
              <w:rPr>
                <w:bCs/>
                <w:sz w:val="24"/>
                <w:szCs w:val="24"/>
              </w:rPr>
              <w:t>Preberejo opise in oblikujejo skupine glede na to, katera žival je opisana (priloga</w:t>
            </w:r>
            <w:r>
              <w:rPr>
                <w:bCs/>
                <w:sz w:val="24"/>
                <w:szCs w:val="24"/>
              </w:rPr>
              <w:t xml:space="preserve"> 1</w:t>
            </w:r>
            <w:r w:rsidRPr="003111D3">
              <w:rPr>
                <w:bCs/>
                <w:sz w:val="24"/>
                <w:szCs w:val="24"/>
              </w:rPr>
              <w:t>).</w:t>
            </w:r>
          </w:p>
          <w:p w:rsidR="00B00FE7" w:rsidRPr="003111D3" w:rsidRDefault="00B00FE7" w:rsidP="00D32B1E">
            <w:pPr>
              <w:spacing w:after="0"/>
              <w:ind w:left="284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Učencem razdelim še ustrezne slike živali (priloga 2).</w:t>
            </w:r>
          </w:p>
          <w:p w:rsidR="00B00FE7" w:rsidRPr="003111D3" w:rsidRDefault="00B00FE7" w:rsidP="00D32B1E">
            <w:pPr>
              <w:spacing w:after="0"/>
              <w:ind w:left="284"/>
              <w:rPr>
                <w:bCs/>
                <w:sz w:val="24"/>
                <w:szCs w:val="24"/>
              </w:rPr>
            </w:pPr>
            <w:r w:rsidRPr="003111D3">
              <w:rPr>
                <w:bCs/>
                <w:sz w:val="24"/>
                <w:szCs w:val="24"/>
              </w:rPr>
              <w:t>Skupine se pripravijo in predstavijo opisane živali.</w:t>
            </w:r>
          </w:p>
          <w:p w:rsidR="00B00FE7" w:rsidRPr="003111D3" w:rsidRDefault="00B00FE7" w:rsidP="00D32B1E">
            <w:pPr>
              <w:pStyle w:val="Odstavekseznama"/>
              <w:spacing w:after="0"/>
              <w:ind w:left="284"/>
              <w:rPr>
                <w:bCs/>
                <w:sz w:val="24"/>
                <w:szCs w:val="24"/>
              </w:rPr>
            </w:pPr>
            <w:r w:rsidRPr="003111D3">
              <w:rPr>
                <w:bCs/>
                <w:sz w:val="24"/>
                <w:szCs w:val="24"/>
              </w:rPr>
              <w:t>Vodim pogovor, npr.</w:t>
            </w:r>
            <w:r>
              <w:rPr>
                <w:bCs/>
                <w:sz w:val="24"/>
                <w:szCs w:val="24"/>
              </w:rPr>
              <w:t>:</w:t>
            </w:r>
          </w:p>
          <w:p w:rsidR="00B00FE7" w:rsidRDefault="00B00FE7" w:rsidP="00D32B1E">
            <w:pPr>
              <w:spacing w:after="0"/>
              <w:ind w:left="284"/>
              <w:rPr>
                <w:bCs/>
                <w:sz w:val="24"/>
                <w:szCs w:val="24"/>
              </w:rPr>
            </w:pPr>
            <w:r w:rsidRPr="003111D3">
              <w:rPr>
                <w:bCs/>
                <w:sz w:val="24"/>
                <w:szCs w:val="24"/>
              </w:rPr>
              <w:t xml:space="preserve">Katera žival je opisana? </w:t>
            </w:r>
          </w:p>
          <w:p w:rsidR="00B00FE7" w:rsidRPr="003111D3" w:rsidRDefault="00B00FE7" w:rsidP="00D32B1E">
            <w:pPr>
              <w:spacing w:after="0"/>
              <w:ind w:left="284"/>
              <w:rPr>
                <w:bCs/>
                <w:sz w:val="24"/>
                <w:szCs w:val="24"/>
              </w:rPr>
            </w:pPr>
            <w:r w:rsidRPr="003111D3">
              <w:rPr>
                <w:bCs/>
                <w:sz w:val="24"/>
                <w:szCs w:val="24"/>
              </w:rPr>
              <w:lastRenderedPageBreak/>
              <w:t>Kje žival živi?</w:t>
            </w:r>
          </w:p>
          <w:p w:rsidR="00B00FE7" w:rsidRDefault="00B00FE7" w:rsidP="00D32B1E">
            <w:pPr>
              <w:spacing w:after="0"/>
              <w:ind w:left="284"/>
              <w:rPr>
                <w:bCs/>
                <w:sz w:val="24"/>
                <w:szCs w:val="24"/>
              </w:rPr>
            </w:pPr>
            <w:r w:rsidRPr="003111D3">
              <w:rPr>
                <w:bCs/>
                <w:sz w:val="24"/>
                <w:szCs w:val="24"/>
              </w:rPr>
              <w:t xml:space="preserve">Kakšna je njena zunanjost? </w:t>
            </w:r>
          </w:p>
          <w:p w:rsidR="00B00FE7" w:rsidRDefault="00B00FE7" w:rsidP="00D32B1E">
            <w:pPr>
              <w:spacing w:after="0"/>
              <w:ind w:left="284"/>
              <w:rPr>
                <w:bCs/>
                <w:sz w:val="24"/>
                <w:szCs w:val="24"/>
              </w:rPr>
            </w:pPr>
            <w:r w:rsidRPr="003111D3">
              <w:rPr>
                <w:bCs/>
                <w:sz w:val="24"/>
                <w:szCs w:val="24"/>
              </w:rPr>
              <w:t xml:space="preserve">S čim se hrani? </w:t>
            </w:r>
          </w:p>
          <w:p w:rsidR="00B00FE7" w:rsidRPr="003111D3" w:rsidRDefault="00B00FE7" w:rsidP="00D32B1E">
            <w:pPr>
              <w:spacing w:after="0"/>
              <w:ind w:left="284"/>
              <w:rPr>
                <w:bCs/>
                <w:sz w:val="24"/>
                <w:szCs w:val="24"/>
              </w:rPr>
            </w:pPr>
            <w:r w:rsidRPr="003111D3">
              <w:rPr>
                <w:bCs/>
                <w:sz w:val="24"/>
                <w:szCs w:val="24"/>
              </w:rPr>
              <w:t>Kaj izloča?</w:t>
            </w:r>
          </w:p>
          <w:p w:rsidR="00B00FE7" w:rsidRPr="003111D3" w:rsidRDefault="00B00FE7" w:rsidP="00D32B1E">
            <w:pPr>
              <w:spacing w:after="0"/>
              <w:ind w:left="284"/>
              <w:rPr>
                <w:bCs/>
                <w:sz w:val="24"/>
                <w:szCs w:val="24"/>
              </w:rPr>
            </w:pPr>
            <w:r w:rsidRPr="003111D3">
              <w:rPr>
                <w:bCs/>
                <w:sz w:val="24"/>
                <w:szCs w:val="24"/>
              </w:rPr>
              <w:t>Kako se imenujejo člani živalske družine?</w:t>
            </w:r>
          </w:p>
          <w:p w:rsidR="00B00FE7" w:rsidRPr="003111D3" w:rsidRDefault="00B00FE7" w:rsidP="00D32B1E">
            <w:pPr>
              <w:spacing w:after="0"/>
              <w:ind w:left="284"/>
              <w:rPr>
                <w:bCs/>
                <w:sz w:val="24"/>
                <w:szCs w:val="24"/>
              </w:rPr>
            </w:pPr>
            <w:r w:rsidRPr="003111D3">
              <w:rPr>
                <w:bCs/>
                <w:sz w:val="24"/>
                <w:szCs w:val="24"/>
              </w:rPr>
              <w:t xml:space="preserve">Kakšne koristi imamo od te živali? </w:t>
            </w:r>
          </w:p>
          <w:p w:rsidR="00B00FE7" w:rsidRPr="003111D3" w:rsidRDefault="00B00FE7" w:rsidP="00D32B1E">
            <w:pPr>
              <w:spacing w:after="0"/>
              <w:ind w:left="284"/>
              <w:rPr>
                <w:bCs/>
                <w:sz w:val="24"/>
                <w:szCs w:val="24"/>
              </w:rPr>
            </w:pPr>
            <w:r w:rsidRPr="003111D3">
              <w:rPr>
                <w:bCs/>
                <w:sz w:val="24"/>
                <w:szCs w:val="24"/>
              </w:rPr>
              <w:t>Katera živila so izdelana iz mesa?</w:t>
            </w:r>
          </w:p>
          <w:p w:rsidR="00B00FE7" w:rsidRPr="003111D3" w:rsidRDefault="00B00FE7" w:rsidP="00D32B1E">
            <w:pPr>
              <w:spacing w:after="0"/>
              <w:ind w:left="284"/>
              <w:rPr>
                <w:bCs/>
                <w:sz w:val="24"/>
                <w:szCs w:val="24"/>
              </w:rPr>
            </w:pPr>
            <w:r w:rsidRPr="003111D3">
              <w:rPr>
                <w:bCs/>
                <w:sz w:val="24"/>
                <w:szCs w:val="24"/>
              </w:rPr>
              <w:t>Katera živila so izdelana iz mleka?</w:t>
            </w:r>
          </w:p>
          <w:p w:rsidR="00B00FE7" w:rsidRDefault="00B00FE7" w:rsidP="00D32B1E">
            <w:pPr>
              <w:spacing w:after="0"/>
              <w:ind w:left="284"/>
              <w:rPr>
                <w:bCs/>
                <w:sz w:val="24"/>
                <w:szCs w:val="24"/>
              </w:rPr>
            </w:pPr>
            <w:r w:rsidRPr="003111D3">
              <w:rPr>
                <w:bCs/>
                <w:sz w:val="24"/>
                <w:szCs w:val="24"/>
              </w:rPr>
              <w:t>Po zaključku pogovora vprašam, ali bi znali povsem samostojno brez listkov opisati žival, o kateri so brali.</w:t>
            </w:r>
          </w:p>
          <w:p w:rsidR="00B00FE7" w:rsidRPr="003C4B40" w:rsidRDefault="00B00FE7" w:rsidP="00DB4B2A">
            <w:pPr>
              <w:pStyle w:val="Odstavekseznama"/>
              <w:numPr>
                <w:ilvl w:val="0"/>
                <w:numId w:val="6"/>
              </w:numPr>
              <w:spacing w:after="0" w:line="240" w:lineRule="auto"/>
              <w:rPr>
                <w:sz w:val="24"/>
                <w:szCs w:val="24"/>
              </w:rPr>
            </w:pPr>
            <w:r w:rsidRPr="003C4B40">
              <w:rPr>
                <w:sz w:val="24"/>
                <w:szCs w:val="24"/>
              </w:rPr>
              <w:t>Izdelava miselnega vzorca</w:t>
            </w:r>
          </w:p>
          <w:p w:rsidR="00B00FE7" w:rsidRPr="003111D3" w:rsidRDefault="00B00FE7" w:rsidP="00D32B1E">
            <w:pPr>
              <w:spacing w:after="0"/>
              <w:ind w:left="284"/>
              <w:rPr>
                <w:sz w:val="24"/>
                <w:szCs w:val="24"/>
              </w:rPr>
            </w:pPr>
            <w:r w:rsidRPr="003111D3">
              <w:rPr>
                <w:sz w:val="24"/>
                <w:szCs w:val="24"/>
              </w:rPr>
              <w:t>Učenci izberejo eno izmed živali, ki so jo imeli v skupini.</w:t>
            </w:r>
          </w:p>
          <w:p w:rsidR="00B00FE7" w:rsidRPr="003111D3" w:rsidRDefault="00B00FE7" w:rsidP="00D32B1E">
            <w:pPr>
              <w:spacing w:after="0"/>
              <w:ind w:left="284"/>
              <w:rPr>
                <w:sz w:val="24"/>
                <w:szCs w:val="24"/>
              </w:rPr>
            </w:pPr>
            <w:r w:rsidRPr="003111D3">
              <w:rPr>
                <w:sz w:val="24"/>
                <w:szCs w:val="24"/>
              </w:rPr>
              <w:t>Skupaj na tablo izde</w:t>
            </w:r>
            <w:r>
              <w:rPr>
                <w:sz w:val="24"/>
                <w:szCs w:val="24"/>
              </w:rPr>
              <w:t>lamo miselni vzorec</w:t>
            </w:r>
            <w:r w:rsidRPr="003111D3">
              <w:rPr>
                <w:sz w:val="24"/>
                <w:szCs w:val="24"/>
              </w:rPr>
              <w:t>.</w:t>
            </w:r>
          </w:p>
          <w:p w:rsidR="00B00FE7" w:rsidRPr="003111D3" w:rsidRDefault="00B00FE7" w:rsidP="00D32B1E">
            <w:pPr>
              <w:spacing w:after="0"/>
              <w:ind w:left="284"/>
              <w:rPr>
                <w:bCs/>
                <w:sz w:val="24"/>
                <w:szCs w:val="24"/>
              </w:rPr>
            </w:pPr>
          </w:p>
          <w:p w:rsidR="00B00FE7" w:rsidRPr="003111D3" w:rsidRDefault="00B00FE7" w:rsidP="00DB4B2A">
            <w:pPr>
              <w:numPr>
                <w:ilvl w:val="0"/>
                <w:numId w:val="5"/>
              </w:numPr>
              <w:spacing w:after="0" w:line="240" w:lineRule="auto"/>
              <w:ind w:left="284" w:hanging="284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SDZ, str. 24</w:t>
            </w:r>
          </w:p>
          <w:p w:rsidR="00B00FE7" w:rsidRPr="003C4B40" w:rsidRDefault="00B00FE7" w:rsidP="00DB4B2A">
            <w:pPr>
              <w:pStyle w:val="Odstavekseznama"/>
              <w:numPr>
                <w:ilvl w:val="0"/>
                <w:numId w:val="6"/>
              </w:numPr>
              <w:spacing w:after="0" w:line="259" w:lineRule="auto"/>
              <w:rPr>
                <w:sz w:val="24"/>
                <w:szCs w:val="24"/>
              </w:rPr>
            </w:pPr>
            <w:r w:rsidRPr="003C4B40">
              <w:rPr>
                <w:sz w:val="24"/>
                <w:szCs w:val="24"/>
              </w:rPr>
              <w:t xml:space="preserve">Preberejo besedilo. </w:t>
            </w:r>
          </w:p>
          <w:p w:rsidR="00B00FE7" w:rsidRDefault="00B00FE7" w:rsidP="00D32B1E">
            <w:pPr>
              <w:pStyle w:val="Odstavekseznama"/>
              <w:spacing w:after="0"/>
              <w:ind w:left="360"/>
              <w:rPr>
                <w:sz w:val="24"/>
                <w:szCs w:val="24"/>
              </w:rPr>
            </w:pPr>
            <w:r w:rsidRPr="003C4B40">
              <w:rPr>
                <w:sz w:val="24"/>
                <w:szCs w:val="24"/>
              </w:rPr>
              <w:t xml:space="preserve">Poimenujejo vrste kmetij, glede na dejavnost, s </w:t>
            </w:r>
            <w:r>
              <w:rPr>
                <w:sz w:val="24"/>
                <w:szCs w:val="24"/>
              </w:rPr>
              <w:t>katero se na kmetiji ukvarjajo.</w:t>
            </w:r>
          </w:p>
          <w:p w:rsidR="00B00FE7" w:rsidRPr="003C4B40" w:rsidRDefault="00B00FE7" w:rsidP="00DB4B2A">
            <w:pPr>
              <w:pStyle w:val="Odstavekseznama"/>
              <w:numPr>
                <w:ilvl w:val="0"/>
                <w:numId w:val="6"/>
              </w:numPr>
              <w:spacing w:after="0" w:line="259" w:lineRule="auto"/>
              <w:rPr>
                <w:sz w:val="24"/>
                <w:szCs w:val="24"/>
              </w:rPr>
            </w:pPr>
            <w:r w:rsidRPr="003C4B40">
              <w:rPr>
                <w:sz w:val="24"/>
                <w:szCs w:val="24"/>
              </w:rPr>
              <w:t xml:space="preserve">Ogledajo si fotografije in se ob posamezni fotografiji pogovorimo o tem, kaj na kmetiji redijo in gojijo. </w:t>
            </w:r>
          </w:p>
          <w:p w:rsidR="00B00FE7" w:rsidRPr="00C804E1" w:rsidRDefault="00B00FE7" w:rsidP="00D32B1E">
            <w:pPr>
              <w:spacing w:after="0"/>
              <w:ind w:left="360"/>
              <w:rPr>
                <w:sz w:val="24"/>
                <w:szCs w:val="24"/>
              </w:rPr>
            </w:pPr>
            <w:r w:rsidRPr="00C804E1">
              <w:rPr>
                <w:sz w:val="24"/>
                <w:szCs w:val="24"/>
              </w:rPr>
              <w:t>Kaj pomeni beseda pridelek? Besedo poiščemo v SSKJ in preberemo razlago.</w:t>
            </w:r>
          </w:p>
          <w:p w:rsidR="00B00FE7" w:rsidRPr="00C804E1" w:rsidRDefault="00B00FE7" w:rsidP="00D32B1E">
            <w:pPr>
              <w:spacing w:after="0"/>
              <w:ind w:left="360"/>
              <w:rPr>
                <w:sz w:val="24"/>
                <w:szCs w:val="24"/>
              </w:rPr>
            </w:pPr>
            <w:r w:rsidRPr="00C804E1">
              <w:rPr>
                <w:sz w:val="24"/>
                <w:szCs w:val="24"/>
              </w:rPr>
              <w:t>Naštejte nekaj pridelkov.</w:t>
            </w:r>
          </w:p>
          <w:p w:rsidR="00B00FE7" w:rsidRPr="00C804E1" w:rsidRDefault="00B00FE7" w:rsidP="00D32B1E">
            <w:pPr>
              <w:spacing w:after="0"/>
              <w:ind w:left="360"/>
              <w:rPr>
                <w:sz w:val="24"/>
                <w:szCs w:val="24"/>
              </w:rPr>
            </w:pPr>
            <w:r w:rsidRPr="00C804E1">
              <w:rPr>
                <w:sz w:val="24"/>
                <w:szCs w:val="24"/>
              </w:rPr>
              <w:t>Kaj pomeni beseda izdelek? Besedo poiščemo v SSKJ in preberemo razlago.</w:t>
            </w:r>
          </w:p>
          <w:p w:rsidR="00B00FE7" w:rsidRPr="00C804E1" w:rsidRDefault="00B00FE7" w:rsidP="00D32B1E">
            <w:pPr>
              <w:spacing w:after="0"/>
              <w:ind w:left="360"/>
              <w:rPr>
                <w:sz w:val="24"/>
                <w:szCs w:val="24"/>
              </w:rPr>
            </w:pPr>
            <w:r w:rsidRPr="00C804E1">
              <w:rPr>
                <w:sz w:val="24"/>
                <w:szCs w:val="24"/>
              </w:rPr>
              <w:t>Naštejte nekaj izdelkov.</w:t>
            </w:r>
          </w:p>
          <w:p w:rsidR="00B00FE7" w:rsidRDefault="00B00FE7" w:rsidP="00D32B1E">
            <w:pPr>
              <w:spacing w:after="0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Naštejejo pridelke in povedo, kako jih lahko predelajo ter kje jih prodajo.</w:t>
            </w:r>
          </w:p>
          <w:p w:rsidR="00B00FE7" w:rsidRDefault="00B00FE7" w:rsidP="00D32B1E">
            <w:pPr>
              <w:spacing w:after="0"/>
              <w:ind w:left="284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Povej</w:t>
            </w:r>
          </w:p>
          <w:p w:rsidR="00B00FE7" w:rsidRDefault="00B00FE7" w:rsidP="00D32B1E">
            <w:pPr>
              <w:spacing w:after="0"/>
              <w:ind w:left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 spletu skupaj poiščemo, kaj pomenijo oznake na jajcih. </w:t>
            </w:r>
          </w:p>
          <w:p w:rsidR="00B00FE7" w:rsidRPr="003111D3" w:rsidRDefault="00B00FE7" w:rsidP="00D32B1E">
            <w:pPr>
              <w:spacing w:after="0"/>
              <w:ind w:left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Primer zapisa in razlaga oznake na jajcu:</w:t>
            </w:r>
          </w:p>
          <w:p w:rsidR="00B00FE7" w:rsidRDefault="00B00FE7" w:rsidP="00D32B1E">
            <w:pPr>
              <w:spacing w:after="0"/>
              <w:ind w:left="284"/>
              <w:rPr>
                <w:b/>
                <w:sz w:val="24"/>
                <w:szCs w:val="24"/>
              </w:rPr>
            </w:pPr>
            <w:r w:rsidRPr="00682592">
              <w:rPr>
                <w:b/>
                <w:color w:val="FF0000"/>
                <w:sz w:val="24"/>
                <w:szCs w:val="24"/>
              </w:rPr>
              <w:t>1</w:t>
            </w:r>
            <w:r w:rsidRPr="00682592">
              <w:rPr>
                <w:b/>
                <w:color w:val="00B050"/>
                <w:sz w:val="24"/>
                <w:szCs w:val="24"/>
              </w:rPr>
              <w:t>SI</w:t>
            </w:r>
            <w:r w:rsidRPr="00682592">
              <w:rPr>
                <w:b/>
                <w:sz w:val="24"/>
                <w:szCs w:val="24"/>
              </w:rPr>
              <w:t>1424</w:t>
            </w:r>
          </w:p>
          <w:p w:rsidR="00B00FE7" w:rsidRDefault="00B00FE7" w:rsidP="00D32B1E">
            <w:pPr>
              <w:spacing w:after="0"/>
              <w:ind w:left="284"/>
              <w:rPr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 xml:space="preserve">1 – </w:t>
            </w:r>
            <w:r>
              <w:rPr>
                <w:color w:val="FF0000"/>
                <w:sz w:val="24"/>
                <w:szCs w:val="24"/>
              </w:rPr>
              <w:t>način reje (0- ekološka pridelava, 1- prosta reja, 2- hlevska reja, 3-reja  v kletkah ali baterijska reja)</w:t>
            </w:r>
          </w:p>
          <w:p w:rsidR="00B00FE7" w:rsidRDefault="00B00FE7" w:rsidP="00D32B1E">
            <w:pPr>
              <w:spacing w:after="0"/>
              <w:ind w:left="284"/>
              <w:rPr>
                <w:color w:val="00B050"/>
                <w:sz w:val="24"/>
                <w:szCs w:val="24"/>
              </w:rPr>
            </w:pPr>
            <w:r w:rsidRPr="00682592">
              <w:rPr>
                <w:b/>
                <w:color w:val="00B050"/>
                <w:sz w:val="24"/>
                <w:szCs w:val="24"/>
              </w:rPr>
              <w:t>SI</w:t>
            </w:r>
            <w:r>
              <w:rPr>
                <w:b/>
                <w:color w:val="00B050"/>
                <w:sz w:val="24"/>
                <w:szCs w:val="24"/>
              </w:rPr>
              <w:t xml:space="preserve"> – </w:t>
            </w:r>
            <w:r w:rsidRPr="0054246B">
              <w:rPr>
                <w:color w:val="00B050"/>
                <w:sz w:val="24"/>
                <w:szCs w:val="24"/>
              </w:rPr>
              <w:t>država proizvodnje (SI je oznaka za Slovenijo)</w:t>
            </w:r>
          </w:p>
          <w:p w:rsidR="00B00FE7" w:rsidRDefault="00B00FE7" w:rsidP="00D32B1E">
            <w:pPr>
              <w:spacing w:after="0"/>
              <w:ind w:left="284"/>
              <w:rPr>
                <w:sz w:val="24"/>
                <w:szCs w:val="24"/>
              </w:rPr>
            </w:pPr>
            <w:r w:rsidRPr="00682592">
              <w:rPr>
                <w:b/>
                <w:sz w:val="24"/>
                <w:szCs w:val="24"/>
              </w:rPr>
              <w:t>1424</w:t>
            </w:r>
            <w:r>
              <w:rPr>
                <w:b/>
                <w:sz w:val="24"/>
                <w:szCs w:val="24"/>
              </w:rPr>
              <w:t xml:space="preserve"> – </w:t>
            </w:r>
            <w:r>
              <w:rPr>
                <w:sz w:val="24"/>
                <w:szCs w:val="24"/>
              </w:rPr>
              <w:t>registrska številka proizvajalca</w:t>
            </w:r>
          </w:p>
          <w:p w:rsidR="00B00FE7" w:rsidRDefault="00B00FE7" w:rsidP="00D32B1E">
            <w:pPr>
              <w:spacing w:after="0"/>
              <w:ind w:left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Doma učenci lahko preverijo način reje kokoši in izvor jajc.</w:t>
            </w:r>
          </w:p>
          <w:p w:rsidR="00B00FE7" w:rsidRDefault="00B00FE7" w:rsidP="00DB4B2A">
            <w:pPr>
              <w:pStyle w:val="Odstavekseznama"/>
              <w:numPr>
                <w:ilvl w:val="1"/>
                <w:numId w:val="4"/>
              </w:numPr>
              <w:tabs>
                <w:tab w:val="clear" w:pos="1440"/>
              </w:tabs>
              <w:spacing w:after="0" w:line="259" w:lineRule="auto"/>
              <w:ind w:left="567" w:hanging="283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naloga</w:t>
            </w:r>
          </w:p>
          <w:p w:rsidR="00B00FE7" w:rsidRPr="003111D3" w:rsidRDefault="00B00FE7" w:rsidP="00D32B1E">
            <w:pPr>
              <w:spacing w:after="0"/>
              <w:ind w:left="360" w:hanging="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Preberejo navodilo</w:t>
            </w:r>
            <w:r w:rsidRPr="003111D3">
              <w:rPr>
                <w:sz w:val="24"/>
                <w:szCs w:val="24"/>
              </w:rPr>
              <w:t>.</w:t>
            </w:r>
          </w:p>
          <w:p w:rsidR="00B00FE7" w:rsidRPr="003111D3" w:rsidRDefault="00B00FE7" w:rsidP="00D32B1E">
            <w:pPr>
              <w:spacing w:after="0"/>
              <w:ind w:left="360" w:hanging="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Samostojno rešijo nalogo</w:t>
            </w:r>
            <w:r w:rsidRPr="003111D3">
              <w:rPr>
                <w:sz w:val="24"/>
                <w:szCs w:val="24"/>
              </w:rPr>
              <w:t>.</w:t>
            </w:r>
          </w:p>
          <w:p w:rsidR="00B00FE7" w:rsidRPr="003111D3" w:rsidRDefault="00B00FE7" w:rsidP="00D32B1E">
            <w:pPr>
              <w:spacing w:after="0"/>
              <w:ind w:left="360" w:hanging="76"/>
              <w:rPr>
                <w:sz w:val="24"/>
                <w:szCs w:val="24"/>
              </w:rPr>
            </w:pPr>
            <w:r w:rsidRPr="003111D3">
              <w:rPr>
                <w:sz w:val="24"/>
                <w:szCs w:val="24"/>
              </w:rPr>
              <w:t>Delo spremljamo in po potrebi nudimo pomoč.</w:t>
            </w:r>
          </w:p>
          <w:p w:rsidR="00B00FE7" w:rsidRPr="003111D3" w:rsidRDefault="00B00FE7" w:rsidP="00D32B1E">
            <w:pPr>
              <w:spacing w:after="0"/>
              <w:ind w:left="360" w:hanging="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Pregledamo pravilnost rešene</w:t>
            </w:r>
            <w:r w:rsidRPr="003111D3">
              <w:rPr>
                <w:sz w:val="24"/>
                <w:szCs w:val="24"/>
              </w:rPr>
              <w:t xml:space="preserve"> nalog</w:t>
            </w:r>
            <w:r>
              <w:rPr>
                <w:sz w:val="24"/>
                <w:szCs w:val="24"/>
              </w:rPr>
              <w:t>e</w:t>
            </w:r>
            <w:r w:rsidRPr="003111D3">
              <w:rPr>
                <w:sz w:val="24"/>
                <w:szCs w:val="24"/>
              </w:rPr>
              <w:t>.</w:t>
            </w:r>
          </w:p>
          <w:p w:rsidR="00B00FE7" w:rsidRDefault="00B00FE7" w:rsidP="00D32B1E">
            <w:pPr>
              <w:pStyle w:val="Odstavekseznama1"/>
              <w:ind w:left="284"/>
              <w:rPr>
                <w:bCs/>
                <w:u w:val="single"/>
              </w:rPr>
            </w:pPr>
            <w:r>
              <w:rPr>
                <w:bCs/>
                <w:u w:val="single"/>
              </w:rPr>
              <w:t>Povej</w:t>
            </w:r>
          </w:p>
          <w:p w:rsidR="00B00FE7" w:rsidRPr="00F3020A" w:rsidRDefault="00B00FE7" w:rsidP="00D32B1E">
            <w:pPr>
              <w:pStyle w:val="Odstavekseznama1"/>
              <w:ind w:left="284"/>
              <w:rPr>
                <w:rFonts w:ascii="Arial" w:hAnsi="Arial" w:cs="Arial"/>
                <w:bCs/>
              </w:rPr>
            </w:pPr>
            <w:r w:rsidRPr="00F3020A">
              <w:rPr>
                <w:rFonts w:ascii="Arial" w:hAnsi="Arial" w:cs="Arial"/>
                <w:bCs/>
              </w:rPr>
              <w:lastRenderedPageBreak/>
              <w:t>Naštejejo, v katere izdelke kmetje predelajo mleko.</w:t>
            </w:r>
          </w:p>
          <w:p w:rsidR="00B00FE7" w:rsidRPr="00F3020A" w:rsidRDefault="00B00FE7" w:rsidP="00D32B1E">
            <w:pPr>
              <w:pStyle w:val="Odstavekseznama1"/>
              <w:ind w:left="284"/>
              <w:rPr>
                <w:rFonts w:ascii="Arial" w:hAnsi="Arial" w:cs="Arial"/>
                <w:bCs/>
              </w:rPr>
            </w:pPr>
            <w:r w:rsidRPr="00F3020A">
              <w:rPr>
                <w:rFonts w:ascii="Arial" w:hAnsi="Arial" w:cs="Arial"/>
                <w:bCs/>
              </w:rPr>
              <w:t>Učence spodbudimo z vprašanji, npr.:</w:t>
            </w:r>
          </w:p>
          <w:p w:rsidR="00B00FE7" w:rsidRPr="00F3020A" w:rsidRDefault="00B00FE7" w:rsidP="00D32B1E">
            <w:pPr>
              <w:pStyle w:val="Odstavekseznama1"/>
              <w:ind w:left="284"/>
              <w:rPr>
                <w:rFonts w:ascii="Arial" w:hAnsi="Arial" w:cs="Arial"/>
                <w:bCs/>
              </w:rPr>
            </w:pPr>
            <w:r w:rsidRPr="00F3020A">
              <w:rPr>
                <w:rFonts w:ascii="Arial" w:hAnsi="Arial" w:cs="Arial"/>
                <w:bCs/>
              </w:rPr>
              <w:t>Ali mleko predeljujejo le kmetje? Kdo še?</w:t>
            </w:r>
          </w:p>
          <w:p w:rsidR="00B00FE7" w:rsidRPr="00F3020A" w:rsidRDefault="00B00FE7" w:rsidP="00D32B1E">
            <w:pPr>
              <w:pStyle w:val="Odstavekseznama1"/>
              <w:ind w:left="284"/>
              <w:rPr>
                <w:rFonts w:ascii="Arial" w:hAnsi="Arial" w:cs="Arial"/>
                <w:bCs/>
              </w:rPr>
            </w:pPr>
            <w:r w:rsidRPr="00F3020A">
              <w:rPr>
                <w:rFonts w:ascii="Arial" w:hAnsi="Arial" w:cs="Arial"/>
                <w:bCs/>
              </w:rPr>
              <w:t>Ste že slišali, da so nekateri ljudje na mleko tudi alergični? Kaj to pomeni?</w:t>
            </w:r>
          </w:p>
          <w:p w:rsidR="00B00FE7" w:rsidRPr="00F3020A" w:rsidRDefault="00B00FE7" w:rsidP="00D32B1E">
            <w:pPr>
              <w:pStyle w:val="Odstavekseznama1"/>
              <w:ind w:left="284"/>
              <w:rPr>
                <w:rFonts w:ascii="Arial" w:hAnsi="Arial" w:cs="Arial"/>
                <w:bCs/>
              </w:rPr>
            </w:pPr>
            <w:r w:rsidRPr="00F3020A">
              <w:rPr>
                <w:rFonts w:ascii="Arial" w:hAnsi="Arial" w:cs="Arial"/>
                <w:bCs/>
              </w:rPr>
              <w:t>Imamo tudi enega učenca s to težavo v razredu, ki nam razloži</w:t>
            </w:r>
            <w:r w:rsidR="00241A4B">
              <w:rPr>
                <w:rFonts w:ascii="Arial" w:hAnsi="Arial" w:cs="Arial"/>
                <w:bCs/>
              </w:rPr>
              <w:t>, kaj to pomeni.</w:t>
            </w:r>
          </w:p>
          <w:p w:rsidR="00B00FE7" w:rsidRDefault="00F3020A" w:rsidP="00D32B1E">
            <w:pPr>
              <w:spacing w:after="0"/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Sodelovalno učenje v skupinah.</w:t>
            </w:r>
          </w:p>
          <w:p w:rsidR="00F3020A" w:rsidRDefault="00F3020A" w:rsidP="00F3020A">
            <w:pPr>
              <w:spacing w:after="0" w:line="240" w:lineRule="auto"/>
              <w:ind w:left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Ogledajo si fotografije.</w:t>
            </w:r>
          </w:p>
          <w:p w:rsidR="00F3020A" w:rsidRDefault="00F3020A" w:rsidP="00F3020A">
            <w:pPr>
              <w:spacing w:after="0" w:line="240" w:lineRule="auto"/>
              <w:rPr>
                <w:sz w:val="24"/>
                <w:szCs w:val="24"/>
              </w:rPr>
            </w:pPr>
          </w:p>
          <w:p w:rsidR="00F3020A" w:rsidRPr="00CF37F1" w:rsidRDefault="00F3020A" w:rsidP="00F3020A">
            <w:pPr>
              <w:spacing w:after="0"/>
              <w:ind w:left="284"/>
              <w:rPr>
                <w:i/>
                <w:sz w:val="24"/>
                <w:szCs w:val="24"/>
                <w:u w:val="single"/>
              </w:rPr>
            </w:pPr>
            <w:r>
              <w:rPr>
                <w:i/>
                <w:sz w:val="24"/>
                <w:szCs w:val="24"/>
                <w:u w:val="single"/>
              </w:rPr>
              <w:t>Jesen</w:t>
            </w:r>
          </w:p>
          <w:p w:rsidR="00F3020A" w:rsidRPr="00C804E1" w:rsidRDefault="00F3020A" w:rsidP="00F3020A">
            <w:pPr>
              <w:spacing w:after="0"/>
              <w:ind w:left="284"/>
              <w:rPr>
                <w:sz w:val="24"/>
                <w:szCs w:val="24"/>
              </w:rPr>
            </w:pPr>
            <w:r w:rsidRPr="00C804E1">
              <w:rPr>
                <w:sz w:val="24"/>
                <w:szCs w:val="24"/>
              </w:rPr>
              <w:t>Kateri letni čas je sedaj?</w:t>
            </w:r>
          </w:p>
          <w:p w:rsidR="00F3020A" w:rsidRPr="00C804E1" w:rsidRDefault="00F3020A" w:rsidP="00F3020A">
            <w:pPr>
              <w:spacing w:after="0"/>
              <w:ind w:left="284"/>
              <w:rPr>
                <w:sz w:val="24"/>
                <w:szCs w:val="24"/>
              </w:rPr>
            </w:pPr>
            <w:r w:rsidRPr="00C804E1">
              <w:rPr>
                <w:sz w:val="24"/>
                <w:szCs w:val="24"/>
              </w:rPr>
              <w:t>Kaj delajo kmetje jeseni?</w:t>
            </w:r>
          </w:p>
          <w:p w:rsidR="00F3020A" w:rsidRPr="00C804E1" w:rsidRDefault="00F3020A" w:rsidP="00F3020A">
            <w:pPr>
              <w:spacing w:after="0"/>
              <w:ind w:left="284"/>
              <w:rPr>
                <w:sz w:val="24"/>
                <w:szCs w:val="24"/>
              </w:rPr>
            </w:pPr>
            <w:r w:rsidRPr="00C804E1">
              <w:rPr>
                <w:sz w:val="24"/>
                <w:szCs w:val="24"/>
              </w:rPr>
              <w:t>Kako se imenuje okolje, kjer pobirajo buče?</w:t>
            </w:r>
          </w:p>
          <w:p w:rsidR="00F3020A" w:rsidRPr="00C804E1" w:rsidRDefault="00F3020A" w:rsidP="00F3020A">
            <w:pPr>
              <w:spacing w:after="0"/>
              <w:ind w:left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Katere poljske pridelke pobirajo jeseni</w:t>
            </w:r>
            <w:r w:rsidRPr="00C804E1">
              <w:rPr>
                <w:sz w:val="24"/>
                <w:szCs w:val="24"/>
              </w:rPr>
              <w:t>?</w:t>
            </w:r>
          </w:p>
          <w:p w:rsidR="00F3020A" w:rsidRPr="00C804E1" w:rsidRDefault="00F3020A" w:rsidP="00F3020A">
            <w:pPr>
              <w:spacing w:after="0"/>
              <w:ind w:left="284"/>
              <w:rPr>
                <w:sz w:val="24"/>
                <w:szCs w:val="24"/>
              </w:rPr>
            </w:pPr>
            <w:r w:rsidRPr="00C804E1">
              <w:rPr>
                <w:sz w:val="24"/>
                <w:szCs w:val="24"/>
              </w:rPr>
              <w:t>Kaj kmetje storijo s poljskimi pridelki? Kam jih shranijo?</w:t>
            </w:r>
          </w:p>
          <w:p w:rsidR="00F3020A" w:rsidRPr="00C804E1" w:rsidRDefault="00F3020A" w:rsidP="00F3020A">
            <w:pPr>
              <w:spacing w:after="0"/>
              <w:ind w:left="284"/>
              <w:rPr>
                <w:sz w:val="24"/>
                <w:szCs w:val="24"/>
              </w:rPr>
            </w:pPr>
            <w:r w:rsidRPr="00C804E1">
              <w:rPr>
                <w:sz w:val="24"/>
                <w:szCs w:val="24"/>
              </w:rPr>
              <w:t>Kako se imenuje življenjsko okolje, kjer trgajo grozdje?</w:t>
            </w:r>
          </w:p>
          <w:p w:rsidR="00F3020A" w:rsidRPr="00C804E1" w:rsidRDefault="00F3020A" w:rsidP="00F3020A">
            <w:pPr>
              <w:spacing w:after="0"/>
              <w:ind w:left="284"/>
              <w:rPr>
                <w:sz w:val="24"/>
                <w:szCs w:val="24"/>
              </w:rPr>
            </w:pPr>
            <w:r w:rsidRPr="00C804E1">
              <w:rPr>
                <w:sz w:val="24"/>
                <w:szCs w:val="24"/>
              </w:rPr>
              <w:t>Katere pripomočke uporabljajo na trgatvi?</w:t>
            </w:r>
          </w:p>
          <w:p w:rsidR="00F3020A" w:rsidRPr="00C804E1" w:rsidRDefault="00F3020A" w:rsidP="00F3020A">
            <w:pPr>
              <w:spacing w:after="0"/>
              <w:ind w:left="284"/>
              <w:rPr>
                <w:sz w:val="24"/>
                <w:szCs w:val="24"/>
              </w:rPr>
            </w:pPr>
            <w:r w:rsidRPr="00C804E1">
              <w:rPr>
                <w:sz w:val="24"/>
                <w:szCs w:val="24"/>
              </w:rPr>
              <w:t>Kaj storijo z grozdjem?</w:t>
            </w:r>
          </w:p>
          <w:p w:rsidR="00F3020A" w:rsidRPr="00C804E1" w:rsidRDefault="00F3020A" w:rsidP="00F3020A">
            <w:pPr>
              <w:spacing w:after="0"/>
              <w:ind w:left="284"/>
              <w:rPr>
                <w:sz w:val="24"/>
                <w:szCs w:val="24"/>
              </w:rPr>
            </w:pPr>
            <w:r w:rsidRPr="00C804E1">
              <w:rPr>
                <w:sz w:val="24"/>
                <w:szCs w:val="24"/>
              </w:rPr>
              <w:t>Kaj je ličkanje?</w:t>
            </w:r>
          </w:p>
          <w:p w:rsidR="00F3020A" w:rsidRPr="00C804E1" w:rsidRDefault="00F3020A" w:rsidP="00F3020A">
            <w:pPr>
              <w:spacing w:after="0"/>
              <w:ind w:left="284"/>
              <w:rPr>
                <w:sz w:val="24"/>
                <w:szCs w:val="24"/>
              </w:rPr>
            </w:pPr>
            <w:r w:rsidRPr="00C804E1">
              <w:rPr>
                <w:sz w:val="24"/>
                <w:szCs w:val="24"/>
              </w:rPr>
              <w:t>Kaj vse še počnejo kmetje na kmetiji jeseni?</w:t>
            </w:r>
          </w:p>
          <w:p w:rsidR="00F3020A" w:rsidRPr="00CF37F1" w:rsidRDefault="00F3020A" w:rsidP="00F3020A">
            <w:pPr>
              <w:spacing w:after="0"/>
              <w:ind w:left="284"/>
              <w:rPr>
                <w:i/>
                <w:iCs/>
                <w:sz w:val="24"/>
                <w:szCs w:val="24"/>
                <w:u w:val="single"/>
              </w:rPr>
            </w:pPr>
            <w:r w:rsidRPr="00CF37F1">
              <w:rPr>
                <w:i/>
                <w:iCs/>
                <w:sz w:val="24"/>
                <w:szCs w:val="24"/>
                <w:u w:val="single"/>
              </w:rPr>
              <w:t>Zima</w:t>
            </w:r>
          </w:p>
          <w:p w:rsidR="00F3020A" w:rsidRPr="00EA36E1" w:rsidRDefault="00F3020A" w:rsidP="00F3020A">
            <w:pPr>
              <w:spacing w:after="0"/>
              <w:ind w:left="284"/>
              <w:rPr>
                <w:sz w:val="24"/>
                <w:szCs w:val="24"/>
              </w:rPr>
            </w:pPr>
            <w:r w:rsidRPr="00C804E1">
              <w:rPr>
                <w:sz w:val="24"/>
                <w:szCs w:val="24"/>
              </w:rPr>
              <w:t xml:space="preserve">Kateri letni </w:t>
            </w:r>
            <w:r w:rsidRPr="00EA36E1">
              <w:rPr>
                <w:sz w:val="24"/>
                <w:szCs w:val="24"/>
              </w:rPr>
              <w:t>čas nastopi za jesenjo?</w:t>
            </w:r>
          </w:p>
          <w:p w:rsidR="00F3020A" w:rsidRPr="00EA36E1" w:rsidRDefault="00F3020A" w:rsidP="00F3020A">
            <w:pPr>
              <w:spacing w:after="0"/>
              <w:ind w:left="284"/>
              <w:rPr>
                <w:sz w:val="24"/>
                <w:szCs w:val="24"/>
              </w:rPr>
            </w:pPr>
            <w:r w:rsidRPr="00EA36E1">
              <w:rPr>
                <w:sz w:val="24"/>
                <w:szCs w:val="24"/>
              </w:rPr>
              <w:t>Kakšna je narava?</w:t>
            </w:r>
          </w:p>
          <w:p w:rsidR="00F3020A" w:rsidRPr="00EA36E1" w:rsidRDefault="00F3020A" w:rsidP="00F3020A">
            <w:pPr>
              <w:spacing w:after="0"/>
              <w:ind w:left="284"/>
              <w:rPr>
                <w:sz w:val="24"/>
                <w:szCs w:val="24"/>
              </w:rPr>
            </w:pPr>
            <w:r w:rsidRPr="00EA36E1">
              <w:rPr>
                <w:sz w:val="24"/>
                <w:szCs w:val="24"/>
              </w:rPr>
              <w:t>Kaj počnejo kmetje pozimi?</w:t>
            </w:r>
          </w:p>
          <w:p w:rsidR="00F3020A" w:rsidRPr="00EA36E1" w:rsidRDefault="00F3020A" w:rsidP="00F3020A">
            <w:pPr>
              <w:spacing w:after="0"/>
              <w:ind w:left="284"/>
              <w:rPr>
                <w:sz w:val="24"/>
                <w:szCs w:val="24"/>
              </w:rPr>
            </w:pPr>
            <w:r w:rsidRPr="00EA36E1">
              <w:rPr>
                <w:sz w:val="24"/>
                <w:szCs w:val="24"/>
              </w:rPr>
              <w:t>Kaj vse uvrščamo k ozimnici?</w:t>
            </w:r>
          </w:p>
          <w:p w:rsidR="00F3020A" w:rsidRPr="00EA36E1" w:rsidRDefault="00F3020A" w:rsidP="00F3020A">
            <w:pPr>
              <w:spacing w:after="0"/>
              <w:ind w:left="284"/>
              <w:rPr>
                <w:sz w:val="24"/>
                <w:szCs w:val="24"/>
              </w:rPr>
            </w:pPr>
            <w:r w:rsidRPr="00EA36E1">
              <w:rPr>
                <w:sz w:val="24"/>
                <w:szCs w:val="24"/>
              </w:rPr>
              <w:t>Kaj počno živali pozimi?</w:t>
            </w:r>
          </w:p>
          <w:p w:rsidR="00F3020A" w:rsidRPr="00EA36E1" w:rsidRDefault="00F3020A" w:rsidP="00F3020A">
            <w:pPr>
              <w:spacing w:after="0"/>
              <w:ind w:left="284"/>
              <w:rPr>
                <w:i/>
                <w:iCs/>
                <w:sz w:val="24"/>
                <w:szCs w:val="24"/>
                <w:u w:val="single"/>
              </w:rPr>
            </w:pPr>
            <w:r w:rsidRPr="00EA36E1">
              <w:rPr>
                <w:i/>
                <w:iCs/>
                <w:sz w:val="24"/>
                <w:szCs w:val="24"/>
                <w:u w:val="single"/>
              </w:rPr>
              <w:t>Pomlad</w:t>
            </w:r>
          </w:p>
          <w:p w:rsidR="00F3020A" w:rsidRPr="00EA36E1" w:rsidRDefault="00F3020A" w:rsidP="00F3020A">
            <w:pPr>
              <w:spacing w:after="0"/>
              <w:ind w:left="284"/>
              <w:rPr>
                <w:sz w:val="24"/>
                <w:szCs w:val="24"/>
              </w:rPr>
            </w:pPr>
            <w:r w:rsidRPr="00EA36E1">
              <w:rPr>
                <w:sz w:val="24"/>
                <w:szCs w:val="24"/>
              </w:rPr>
              <w:t>Kateri letni čas nastopi za zimo?</w:t>
            </w:r>
          </w:p>
          <w:p w:rsidR="00F3020A" w:rsidRPr="00C804E1" w:rsidRDefault="00F3020A" w:rsidP="00F3020A">
            <w:pPr>
              <w:spacing w:after="0"/>
              <w:ind w:left="284"/>
              <w:rPr>
                <w:sz w:val="24"/>
                <w:szCs w:val="24"/>
              </w:rPr>
            </w:pPr>
            <w:r w:rsidRPr="00EA36E1">
              <w:rPr>
                <w:sz w:val="24"/>
                <w:szCs w:val="24"/>
              </w:rPr>
              <w:t>Katero okolje je predstavljeno</w:t>
            </w:r>
            <w:r>
              <w:rPr>
                <w:sz w:val="24"/>
                <w:szCs w:val="24"/>
              </w:rPr>
              <w:t xml:space="preserve"> na fotografiji</w:t>
            </w:r>
            <w:r w:rsidRPr="00C804E1">
              <w:rPr>
                <w:sz w:val="24"/>
                <w:szCs w:val="24"/>
              </w:rPr>
              <w:t>?</w:t>
            </w:r>
          </w:p>
          <w:p w:rsidR="00F3020A" w:rsidRPr="00C804E1" w:rsidRDefault="00F3020A" w:rsidP="00F3020A">
            <w:pPr>
              <w:spacing w:after="0"/>
              <w:ind w:left="284"/>
              <w:rPr>
                <w:sz w:val="24"/>
                <w:szCs w:val="24"/>
              </w:rPr>
            </w:pPr>
            <w:r w:rsidRPr="00C804E1">
              <w:rPr>
                <w:sz w:val="24"/>
                <w:szCs w:val="24"/>
              </w:rPr>
              <w:t>Kakšno delo morajo na polju opraviti kmetje pred sejanjem?</w:t>
            </w:r>
          </w:p>
          <w:p w:rsidR="00F3020A" w:rsidRPr="00C804E1" w:rsidRDefault="00F3020A" w:rsidP="00F3020A">
            <w:pPr>
              <w:spacing w:after="0"/>
              <w:ind w:left="284"/>
              <w:rPr>
                <w:sz w:val="24"/>
                <w:szCs w:val="24"/>
              </w:rPr>
            </w:pPr>
            <w:r w:rsidRPr="00C804E1">
              <w:rPr>
                <w:sz w:val="24"/>
                <w:szCs w:val="24"/>
              </w:rPr>
              <w:t>Kaj sejejo?</w:t>
            </w:r>
          </w:p>
          <w:p w:rsidR="00F3020A" w:rsidRPr="00C804E1" w:rsidRDefault="00F3020A" w:rsidP="00F3020A">
            <w:pPr>
              <w:spacing w:after="0"/>
              <w:ind w:left="284"/>
              <w:rPr>
                <w:sz w:val="24"/>
                <w:szCs w:val="24"/>
              </w:rPr>
            </w:pPr>
            <w:r w:rsidRPr="00C804E1">
              <w:rPr>
                <w:sz w:val="24"/>
                <w:szCs w:val="24"/>
              </w:rPr>
              <w:t>Kaj sadijo?</w:t>
            </w:r>
            <w:r w:rsidRPr="00C804E1">
              <w:rPr>
                <w:sz w:val="24"/>
                <w:szCs w:val="24"/>
              </w:rPr>
              <w:br/>
              <w:t>S čim si pri tem pomagajo?</w:t>
            </w:r>
          </w:p>
          <w:p w:rsidR="00F3020A" w:rsidRPr="00C804E1" w:rsidRDefault="00F3020A" w:rsidP="00F3020A">
            <w:pPr>
              <w:spacing w:after="0"/>
              <w:ind w:left="284"/>
              <w:rPr>
                <w:sz w:val="24"/>
                <w:szCs w:val="24"/>
              </w:rPr>
            </w:pPr>
            <w:r w:rsidRPr="00C804E1">
              <w:rPr>
                <w:sz w:val="24"/>
                <w:szCs w:val="24"/>
              </w:rPr>
              <w:t>Zakaj je potrebno obrezovati drevje in trto?</w:t>
            </w:r>
          </w:p>
          <w:p w:rsidR="00F3020A" w:rsidRPr="00C804E1" w:rsidRDefault="00F3020A" w:rsidP="00F3020A">
            <w:pPr>
              <w:spacing w:after="0"/>
              <w:ind w:left="284"/>
              <w:rPr>
                <w:sz w:val="24"/>
                <w:szCs w:val="24"/>
              </w:rPr>
            </w:pPr>
            <w:r w:rsidRPr="00C804E1">
              <w:rPr>
                <w:sz w:val="24"/>
                <w:szCs w:val="24"/>
              </w:rPr>
              <w:t>Kaj se dogaja z ostalimi življenjskimi okolji v tem letnem času (travnik, vrt, gozd, sadovnjak ...)?</w:t>
            </w:r>
          </w:p>
          <w:p w:rsidR="00F3020A" w:rsidRPr="00CF37F1" w:rsidRDefault="00F3020A" w:rsidP="00F3020A">
            <w:pPr>
              <w:spacing w:after="0"/>
              <w:ind w:left="284"/>
              <w:rPr>
                <w:i/>
                <w:iCs/>
                <w:sz w:val="24"/>
                <w:szCs w:val="24"/>
                <w:u w:val="single"/>
              </w:rPr>
            </w:pPr>
            <w:r w:rsidRPr="00CF37F1">
              <w:rPr>
                <w:i/>
                <w:iCs/>
                <w:sz w:val="24"/>
                <w:szCs w:val="24"/>
                <w:u w:val="single"/>
              </w:rPr>
              <w:t>Poletje</w:t>
            </w:r>
          </w:p>
          <w:p w:rsidR="00F3020A" w:rsidRPr="00C804E1" w:rsidRDefault="00F3020A" w:rsidP="00F3020A">
            <w:pPr>
              <w:spacing w:after="0"/>
              <w:ind w:left="284"/>
              <w:rPr>
                <w:sz w:val="24"/>
                <w:szCs w:val="24"/>
              </w:rPr>
            </w:pPr>
            <w:r w:rsidRPr="00C804E1">
              <w:rPr>
                <w:sz w:val="24"/>
                <w:szCs w:val="24"/>
              </w:rPr>
              <w:t>Kateri letni čas je za pomladjo?</w:t>
            </w:r>
          </w:p>
          <w:p w:rsidR="00F3020A" w:rsidRPr="00C804E1" w:rsidRDefault="00F3020A" w:rsidP="00F3020A">
            <w:pPr>
              <w:spacing w:after="0"/>
              <w:ind w:left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Katero življenjsko okolje je predstavljeno na fotografiji</w:t>
            </w:r>
            <w:r w:rsidRPr="00C804E1">
              <w:rPr>
                <w:sz w:val="24"/>
                <w:szCs w:val="24"/>
              </w:rPr>
              <w:t>?</w:t>
            </w:r>
          </w:p>
          <w:p w:rsidR="00F3020A" w:rsidRPr="00C804E1" w:rsidRDefault="00F3020A" w:rsidP="00F3020A">
            <w:pPr>
              <w:spacing w:after="0"/>
              <w:ind w:left="284"/>
              <w:rPr>
                <w:sz w:val="24"/>
                <w:szCs w:val="24"/>
              </w:rPr>
            </w:pPr>
            <w:r w:rsidRPr="00C804E1">
              <w:rPr>
                <w:sz w:val="24"/>
                <w:szCs w:val="24"/>
              </w:rPr>
              <w:t>Kako se imenuje okolje, kjer kmetje gojijo žito?</w:t>
            </w:r>
          </w:p>
          <w:p w:rsidR="00F3020A" w:rsidRPr="00C804E1" w:rsidRDefault="00F3020A" w:rsidP="00F3020A">
            <w:pPr>
              <w:spacing w:after="0"/>
              <w:ind w:left="284"/>
              <w:rPr>
                <w:sz w:val="24"/>
                <w:szCs w:val="24"/>
              </w:rPr>
            </w:pPr>
            <w:r w:rsidRPr="00C804E1">
              <w:rPr>
                <w:sz w:val="24"/>
                <w:szCs w:val="24"/>
              </w:rPr>
              <w:t>Katera žita dozorijo poleti?</w:t>
            </w:r>
          </w:p>
          <w:p w:rsidR="00F3020A" w:rsidRPr="00C804E1" w:rsidRDefault="00F3020A" w:rsidP="00F3020A">
            <w:pPr>
              <w:spacing w:after="0"/>
              <w:ind w:left="284"/>
              <w:rPr>
                <w:sz w:val="24"/>
                <w:szCs w:val="24"/>
              </w:rPr>
            </w:pPr>
            <w:r w:rsidRPr="00C804E1">
              <w:rPr>
                <w:sz w:val="24"/>
                <w:szCs w:val="24"/>
              </w:rPr>
              <w:lastRenderedPageBreak/>
              <w:t>Čemu uporabljamo žita?</w:t>
            </w:r>
          </w:p>
          <w:p w:rsidR="00F3020A" w:rsidRPr="00C804E1" w:rsidRDefault="00F3020A" w:rsidP="00F3020A">
            <w:pPr>
              <w:spacing w:after="0"/>
              <w:ind w:left="284"/>
              <w:rPr>
                <w:sz w:val="24"/>
                <w:szCs w:val="24"/>
              </w:rPr>
            </w:pPr>
            <w:r w:rsidRPr="00C804E1">
              <w:rPr>
                <w:sz w:val="24"/>
                <w:szCs w:val="24"/>
              </w:rPr>
              <w:t>S čim kmetje kosijo travo?</w:t>
            </w:r>
          </w:p>
          <w:p w:rsidR="00F3020A" w:rsidRPr="00C804E1" w:rsidRDefault="00F3020A" w:rsidP="00F3020A">
            <w:pPr>
              <w:spacing w:after="0"/>
              <w:ind w:left="284"/>
              <w:rPr>
                <w:sz w:val="24"/>
                <w:szCs w:val="24"/>
              </w:rPr>
            </w:pPr>
            <w:r w:rsidRPr="00C804E1">
              <w:rPr>
                <w:sz w:val="24"/>
                <w:szCs w:val="24"/>
              </w:rPr>
              <w:t>Za kaj uporabijo kmetje pokošeno travo?</w:t>
            </w:r>
          </w:p>
          <w:p w:rsidR="00F3020A" w:rsidRPr="00C804E1" w:rsidRDefault="00F3020A" w:rsidP="00F3020A">
            <w:pPr>
              <w:spacing w:after="0"/>
              <w:ind w:left="284"/>
              <w:rPr>
                <w:sz w:val="24"/>
                <w:szCs w:val="24"/>
              </w:rPr>
            </w:pPr>
            <w:r w:rsidRPr="00C804E1">
              <w:rPr>
                <w:sz w:val="24"/>
                <w:szCs w:val="24"/>
              </w:rPr>
              <w:t>Katera živina se najpogosteje pase na pašniku?</w:t>
            </w:r>
          </w:p>
          <w:p w:rsidR="00F3020A" w:rsidRDefault="00F3020A" w:rsidP="00F3020A">
            <w:pPr>
              <w:spacing w:after="0"/>
              <w:ind w:left="284"/>
              <w:rPr>
                <w:sz w:val="24"/>
                <w:szCs w:val="24"/>
              </w:rPr>
            </w:pPr>
            <w:r w:rsidRPr="00C804E1">
              <w:rPr>
                <w:sz w:val="24"/>
                <w:szCs w:val="24"/>
              </w:rPr>
              <w:t>Katera opravila kmetje še opravljajo na kmetiji poleti?</w:t>
            </w:r>
          </w:p>
          <w:p w:rsidR="00F3020A" w:rsidRDefault="00F3020A" w:rsidP="00F3020A">
            <w:pPr>
              <w:spacing w:after="0"/>
              <w:ind w:left="284"/>
              <w:rPr>
                <w:sz w:val="24"/>
                <w:szCs w:val="24"/>
              </w:rPr>
            </w:pPr>
            <w:r w:rsidRPr="00C804E1">
              <w:rPr>
                <w:sz w:val="24"/>
                <w:szCs w:val="24"/>
              </w:rPr>
              <w:t>Spremljamo delo, svetujemo in pomagamo.</w:t>
            </w:r>
          </w:p>
          <w:p w:rsidR="00241A4B" w:rsidRPr="00C804E1" w:rsidRDefault="00241A4B" w:rsidP="00F3020A">
            <w:pPr>
              <w:spacing w:after="0"/>
              <w:ind w:left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Uporabijo naravoslovni dnevnik.</w:t>
            </w:r>
          </w:p>
          <w:p w:rsidR="00F3020A" w:rsidRPr="00241A4B" w:rsidRDefault="00D57E19" w:rsidP="00F3020A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Poročanje skupin.</w:t>
            </w:r>
          </w:p>
          <w:p w:rsidR="00241A4B" w:rsidRDefault="00241A4B" w:rsidP="00D32B1E">
            <w:pPr>
              <w:spacing w:after="0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ZAKLJUČEK</w:t>
            </w:r>
          </w:p>
          <w:p w:rsidR="00D57E19" w:rsidRDefault="00D57E19" w:rsidP="00D32B1E">
            <w:pPr>
              <w:spacing w:after="0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Kviz o kmetiji. </w:t>
            </w:r>
          </w:p>
          <w:p w:rsidR="00D57E19" w:rsidRDefault="00D57E19" w:rsidP="00D32B1E">
            <w:pPr>
              <w:spacing w:after="0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Vrednotenje.</w:t>
            </w:r>
          </w:p>
          <w:p w:rsidR="00D57E19" w:rsidRDefault="00D57E19" w:rsidP="00D57E19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:rsidR="00D57E19" w:rsidRPr="00241A4B" w:rsidRDefault="00D57E19" w:rsidP="00D57E19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241A4B">
              <w:rPr>
                <w:rFonts w:ascii="Arial" w:hAnsi="Arial" w:cs="Arial"/>
                <w:sz w:val="24"/>
                <w:szCs w:val="24"/>
              </w:rPr>
              <w:t>Dogovorimo se, da bomo opazovano kmetijo opazovali v vseh letnih časih.</w:t>
            </w:r>
          </w:p>
          <w:p w:rsidR="00D57E19" w:rsidRDefault="00D57E19" w:rsidP="00D32B1E">
            <w:pPr>
              <w:spacing w:after="0"/>
              <w:ind w:left="360"/>
              <w:rPr>
                <w:sz w:val="24"/>
                <w:szCs w:val="24"/>
              </w:rPr>
            </w:pPr>
          </w:p>
          <w:p w:rsidR="00241A4B" w:rsidRPr="00224F12" w:rsidRDefault="00241A4B" w:rsidP="00DB4B2A">
            <w:pPr>
              <w:pStyle w:val="Odstavekseznama"/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spacing w:after="160" w:line="259" w:lineRule="auto"/>
              <w:textAlignment w:val="baseline"/>
              <w:rPr>
                <w:sz w:val="24"/>
                <w:szCs w:val="24"/>
              </w:rPr>
            </w:pPr>
            <w:r w:rsidRPr="00224F12">
              <w:rPr>
                <w:b/>
                <w:sz w:val="24"/>
                <w:szCs w:val="24"/>
              </w:rPr>
              <w:t>Ali ste vedeli, da:</w:t>
            </w:r>
          </w:p>
          <w:p w:rsidR="00241A4B" w:rsidRPr="00224F12" w:rsidRDefault="00241A4B" w:rsidP="00DB4B2A">
            <w:pPr>
              <w:pStyle w:val="Odstavekseznama"/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spacing w:after="160" w:line="259" w:lineRule="auto"/>
              <w:textAlignment w:val="baseline"/>
              <w:rPr>
                <w:sz w:val="24"/>
                <w:szCs w:val="24"/>
              </w:rPr>
            </w:pPr>
            <w:r w:rsidRPr="00224F12">
              <w:rPr>
                <w:sz w:val="24"/>
                <w:szCs w:val="24"/>
              </w:rPr>
              <w:t>uporaba škropiv v kmetijstvu škoduje tudi čebelam, ki imajo pomembno vlogo pri opraševanju cvetov?</w:t>
            </w:r>
          </w:p>
          <w:p w:rsidR="00241A4B" w:rsidRPr="00224F12" w:rsidRDefault="00241A4B" w:rsidP="00DB4B2A">
            <w:pPr>
              <w:pStyle w:val="Odstavekseznama"/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spacing w:after="160" w:line="259" w:lineRule="auto"/>
              <w:textAlignment w:val="baseline"/>
              <w:rPr>
                <w:sz w:val="24"/>
                <w:szCs w:val="24"/>
              </w:rPr>
            </w:pPr>
            <w:r w:rsidRPr="00224F12">
              <w:rPr>
                <w:sz w:val="24"/>
                <w:szCs w:val="24"/>
              </w:rPr>
              <w:t xml:space="preserve">sadjarji postavljajo v sadovnjake valilnice za ptice? Ptice se hranijo z žuželkami in tako zmanjšujejo število škodljivcev, ki napadajo posevke, vrtnine in sadje. </w:t>
            </w:r>
          </w:p>
          <w:p w:rsidR="00D57E19" w:rsidRDefault="00241A4B" w:rsidP="00D57E19">
            <w:pPr>
              <w:pStyle w:val="Odstavekseznama"/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spacing w:after="160" w:line="259" w:lineRule="auto"/>
              <w:textAlignment w:val="baseline"/>
              <w:rPr>
                <w:sz w:val="24"/>
                <w:szCs w:val="24"/>
              </w:rPr>
            </w:pPr>
            <w:r w:rsidRPr="00224F12">
              <w:rPr>
                <w:sz w:val="24"/>
                <w:szCs w:val="24"/>
              </w:rPr>
              <w:t>je prosta reja živali zelo koristna za živali same, pa tudi za ljudi, saj imajo kmetje tako manj dela, od živali pa dobimo bolj kvalitetno hrano?</w:t>
            </w:r>
          </w:p>
          <w:p w:rsidR="00D57E19" w:rsidRPr="00D57E19" w:rsidRDefault="00D57E19" w:rsidP="00D57E19">
            <w:pPr>
              <w:overflowPunct w:val="0"/>
              <w:autoSpaceDE w:val="0"/>
              <w:autoSpaceDN w:val="0"/>
              <w:adjustRightInd w:val="0"/>
              <w:spacing w:after="160" w:line="259" w:lineRule="auto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(Vsaka skupina ima </w:t>
            </w:r>
            <w:proofErr w:type="spellStart"/>
            <w:r>
              <w:rPr>
                <w:sz w:val="24"/>
                <w:szCs w:val="24"/>
              </w:rPr>
              <w:t>zaninivosti</w:t>
            </w:r>
            <w:proofErr w:type="spellEnd"/>
            <w:r>
              <w:rPr>
                <w:sz w:val="24"/>
                <w:szCs w:val="24"/>
              </w:rPr>
              <w:t xml:space="preserve"> napisane po končanih vprašanjih. Zanimivosti preberejo.)</w:t>
            </w:r>
          </w:p>
          <w:p w:rsidR="00B00FE7" w:rsidRPr="00825E8F" w:rsidRDefault="00B00FE7" w:rsidP="00D32B1E">
            <w:pPr>
              <w:spacing w:after="0"/>
              <w:ind w:left="360"/>
              <w:rPr>
                <w:sz w:val="24"/>
                <w:szCs w:val="24"/>
              </w:rPr>
            </w:pPr>
          </w:p>
          <w:p w:rsidR="00B00FE7" w:rsidRPr="0054246B" w:rsidRDefault="00B00FE7" w:rsidP="00D32B1E">
            <w:pPr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Opomba: Dogovorimo se, da bodo prinesli ličkanje in bomo izdelali lutko.</w:t>
            </w:r>
          </w:p>
          <w:p w:rsidR="00B00FE7" w:rsidRPr="00913CF1" w:rsidRDefault="00B00FE7" w:rsidP="00D32B1E">
            <w:pPr>
              <w:ind w:left="360"/>
              <w:rPr>
                <w:sz w:val="24"/>
                <w:szCs w:val="24"/>
              </w:rPr>
            </w:pPr>
          </w:p>
        </w:tc>
      </w:tr>
    </w:tbl>
    <w:p w:rsidR="00B00FE7" w:rsidRDefault="00B00FE7" w:rsidP="00B00FE7"/>
    <w:p w:rsidR="00B00FE7" w:rsidRDefault="00B00FE7" w:rsidP="00B00FE7"/>
    <w:p w:rsidR="00F3020A" w:rsidRDefault="00F3020A" w:rsidP="00B00FE7"/>
    <w:p w:rsidR="00241A4B" w:rsidRDefault="00241A4B" w:rsidP="00B00FE7"/>
    <w:p w:rsidR="00241A4B" w:rsidRDefault="00241A4B" w:rsidP="00B00FE7"/>
    <w:p w:rsidR="00241A4B" w:rsidRDefault="00241A4B" w:rsidP="00B00FE7"/>
    <w:p w:rsidR="00241A4B" w:rsidRDefault="00241A4B" w:rsidP="00B00FE7"/>
    <w:p w:rsidR="00B00FE7" w:rsidRDefault="00B00FE7" w:rsidP="00B00FE7"/>
    <w:p w:rsidR="00D57E19" w:rsidRDefault="00D57E19" w:rsidP="00B00FE7"/>
    <w:p w:rsidR="00B00FE7" w:rsidRPr="003F07BB" w:rsidRDefault="00B00FE7" w:rsidP="00B00FE7">
      <w:pPr>
        <w:rPr>
          <w:sz w:val="24"/>
          <w:szCs w:val="24"/>
        </w:rPr>
      </w:pPr>
      <w:r w:rsidRPr="003F07BB">
        <w:rPr>
          <w:sz w:val="24"/>
          <w:szCs w:val="24"/>
        </w:rPr>
        <w:lastRenderedPageBreak/>
        <w:t xml:space="preserve">Priloga 1: </w:t>
      </w:r>
      <w:r>
        <w:rPr>
          <w:sz w:val="24"/>
          <w:szCs w:val="24"/>
        </w:rPr>
        <w:t>O</w:t>
      </w:r>
      <w:r w:rsidRPr="003F07BB">
        <w:rPr>
          <w:sz w:val="24"/>
          <w:szCs w:val="24"/>
        </w:rPr>
        <w:t>pisi živali</w:t>
      </w:r>
    </w:p>
    <w:tbl>
      <w:tblPr>
        <w:tblW w:w="9250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890"/>
        <w:gridCol w:w="4360"/>
      </w:tblGrid>
      <w:tr w:rsidR="00B00FE7" w:rsidRPr="003111D3" w:rsidTr="00D32B1E">
        <w:tc>
          <w:tcPr>
            <w:tcW w:w="4890" w:type="dxa"/>
          </w:tcPr>
          <w:p w:rsidR="00B00FE7" w:rsidRPr="003111D3" w:rsidRDefault="00B00FE7" w:rsidP="00D32B1E">
            <w:pPr>
              <w:rPr>
                <w:sz w:val="24"/>
                <w:szCs w:val="24"/>
              </w:rPr>
            </w:pPr>
            <w:r w:rsidRPr="003111D3">
              <w:rPr>
                <w:sz w:val="24"/>
                <w:szCs w:val="24"/>
              </w:rPr>
              <w:t>Včasih je pomagal kmetu pri delu. Vlekel je voz, plug, kočijo ... Danes jih v večini jezdimo.</w:t>
            </w:r>
          </w:p>
          <w:p w:rsidR="00B00FE7" w:rsidRPr="003111D3" w:rsidRDefault="00B00FE7" w:rsidP="00D32B1E">
            <w:pPr>
              <w:rPr>
                <w:sz w:val="24"/>
                <w:szCs w:val="24"/>
              </w:rPr>
            </w:pPr>
          </w:p>
          <w:p w:rsidR="00B00FE7" w:rsidRPr="003111D3" w:rsidRDefault="00B00FE7" w:rsidP="00D32B1E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</w:tcPr>
          <w:p w:rsidR="00B00FE7" w:rsidRPr="003111D3" w:rsidRDefault="00B00FE7" w:rsidP="00D32B1E">
            <w:pPr>
              <w:rPr>
                <w:sz w:val="24"/>
                <w:szCs w:val="24"/>
              </w:rPr>
            </w:pPr>
            <w:r w:rsidRPr="003111D3">
              <w:rPr>
                <w:sz w:val="24"/>
                <w:szCs w:val="24"/>
              </w:rPr>
              <w:t xml:space="preserve">Ima grivo iz dolgih dlak, ki ves čas rastejo. Na čelo mu pada šop dolge dlake. </w:t>
            </w:r>
          </w:p>
        </w:tc>
      </w:tr>
      <w:tr w:rsidR="00B00FE7" w:rsidRPr="003111D3" w:rsidTr="00D32B1E">
        <w:tc>
          <w:tcPr>
            <w:tcW w:w="4890" w:type="dxa"/>
          </w:tcPr>
          <w:p w:rsidR="00B00FE7" w:rsidRPr="003111D3" w:rsidRDefault="00B00FE7" w:rsidP="00D32B1E">
            <w:pPr>
              <w:rPr>
                <w:sz w:val="24"/>
                <w:szCs w:val="24"/>
              </w:rPr>
            </w:pPr>
            <w:r w:rsidRPr="003111D3">
              <w:rPr>
                <w:sz w:val="24"/>
                <w:szCs w:val="24"/>
              </w:rPr>
              <w:t>Poznamo jih več vrst. So različnih barv: beli, rjavi, črni ... Lipicanec je ena izmed najstarejših pasem na svetu.</w:t>
            </w:r>
          </w:p>
          <w:p w:rsidR="00B00FE7" w:rsidRPr="003111D3" w:rsidRDefault="00B00FE7" w:rsidP="00D32B1E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</w:tcPr>
          <w:p w:rsidR="00B00FE7" w:rsidRPr="003111D3" w:rsidRDefault="00B00FE7" w:rsidP="00D32B1E">
            <w:pPr>
              <w:rPr>
                <w:sz w:val="24"/>
                <w:szCs w:val="24"/>
              </w:rPr>
            </w:pPr>
            <w:r w:rsidRPr="003111D3">
              <w:rPr>
                <w:sz w:val="24"/>
                <w:szCs w:val="24"/>
              </w:rPr>
              <w:t>Z repom odganja muhe. Na nogah ima kopita, ki ves čas rastejo. Prav zaradi tega mu jih je treba redno brusiti in rezati. Kopita mu zaščitijo s podkvami.</w:t>
            </w:r>
          </w:p>
        </w:tc>
      </w:tr>
      <w:tr w:rsidR="00B00FE7" w:rsidRPr="003111D3" w:rsidTr="00D32B1E">
        <w:tc>
          <w:tcPr>
            <w:tcW w:w="4890" w:type="dxa"/>
          </w:tcPr>
          <w:p w:rsidR="00B00FE7" w:rsidRPr="003111D3" w:rsidRDefault="00B00FE7" w:rsidP="00D32B1E">
            <w:pPr>
              <w:rPr>
                <w:sz w:val="24"/>
                <w:szCs w:val="24"/>
              </w:rPr>
            </w:pPr>
            <w:r w:rsidRPr="003111D3">
              <w:rPr>
                <w:sz w:val="24"/>
                <w:szCs w:val="24"/>
              </w:rPr>
              <w:t>Žrebci  so veliki najmanj 150 cm, samice pa najmanj 149 cm.</w:t>
            </w:r>
          </w:p>
          <w:p w:rsidR="00B00FE7" w:rsidRPr="003111D3" w:rsidRDefault="00B00FE7" w:rsidP="00D32B1E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</w:tcPr>
          <w:p w:rsidR="00B00FE7" w:rsidRPr="003111D3" w:rsidRDefault="00B00FE7" w:rsidP="00D32B1E">
            <w:pPr>
              <w:rPr>
                <w:sz w:val="24"/>
                <w:szCs w:val="24"/>
              </w:rPr>
            </w:pPr>
            <w:r w:rsidRPr="003111D3">
              <w:rPr>
                <w:sz w:val="24"/>
                <w:szCs w:val="24"/>
              </w:rPr>
              <w:t xml:space="preserve">Njegovi zobje ves čas rastejo in se sproti obrabljajo. S sprednjimi zobmi trga travo, z zadnjimi pa jo prežveči. Glede na njegove zobe, lahko ugotovimo njegovo starost. </w:t>
            </w:r>
          </w:p>
        </w:tc>
      </w:tr>
      <w:tr w:rsidR="00B00FE7" w:rsidRPr="003111D3" w:rsidTr="00D32B1E">
        <w:tc>
          <w:tcPr>
            <w:tcW w:w="4890" w:type="dxa"/>
          </w:tcPr>
          <w:p w:rsidR="00B00FE7" w:rsidRPr="003111D3" w:rsidRDefault="00B00FE7" w:rsidP="00D32B1E">
            <w:pPr>
              <w:rPr>
                <w:sz w:val="24"/>
                <w:szCs w:val="24"/>
              </w:rPr>
            </w:pPr>
            <w:r w:rsidRPr="003111D3">
              <w:rPr>
                <w:sz w:val="24"/>
                <w:szCs w:val="24"/>
              </w:rPr>
              <w:t xml:space="preserve">Večinoma so bele barve, pojavljajo se tudi črne oz. rjave barve. Njen samec je oven, mladič pa jagnje.  </w:t>
            </w:r>
          </w:p>
          <w:p w:rsidR="00B00FE7" w:rsidRPr="003111D3" w:rsidRDefault="00B00FE7" w:rsidP="00D32B1E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</w:tcPr>
          <w:p w:rsidR="00B00FE7" w:rsidRPr="003111D3" w:rsidRDefault="00B00FE7" w:rsidP="00D32B1E">
            <w:pPr>
              <w:rPr>
                <w:sz w:val="24"/>
                <w:szCs w:val="24"/>
              </w:rPr>
            </w:pPr>
            <w:r w:rsidRPr="003111D3">
              <w:rPr>
                <w:sz w:val="24"/>
                <w:szCs w:val="24"/>
              </w:rPr>
              <w:t>Pase se ves dan. Sprednje zobe ima le v spodnji čeljusti, zato ne more ugrizniti. Travo je tako, da jo puli.</w:t>
            </w:r>
          </w:p>
        </w:tc>
      </w:tr>
      <w:tr w:rsidR="00B00FE7" w:rsidRPr="003111D3" w:rsidTr="00D32B1E">
        <w:tc>
          <w:tcPr>
            <w:tcW w:w="4890" w:type="dxa"/>
          </w:tcPr>
          <w:p w:rsidR="00B00FE7" w:rsidRPr="003111D3" w:rsidRDefault="00B00FE7" w:rsidP="00D32B1E">
            <w:pPr>
              <w:rPr>
                <w:sz w:val="24"/>
                <w:szCs w:val="24"/>
              </w:rPr>
            </w:pPr>
            <w:r w:rsidRPr="003111D3">
              <w:rPr>
                <w:sz w:val="24"/>
                <w:szCs w:val="24"/>
              </w:rPr>
              <w:t xml:space="preserve">Ima gosto in kodrasto dlako, ki ji rečemo volna ali pa runo.  </w:t>
            </w:r>
          </w:p>
          <w:p w:rsidR="00B00FE7" w:rsidRPr="003111D3" w:rsidRDefault="00B00FE7" w:rsidP="00D32B1E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</w:tcPr>
          <w:p w:rsidR="00B00FE7" w:rsidRPr="003111D3" w:rsidRDefault="00B00FE7" w:rsidP="00D32B1E">
            <w:pPr>
              <w:rPr>
                <w:sz w:val="24"/>
                <w:szCs w:val="24"/>
              </w:rPr>
            </w:pPr>
            <w:r w:rsidRPr="003111D3">
              <w:rPr>
                <w:sz w:val="24"/>
                <w:szCs w:val="24"/>
              </w:rPr>
              <w:t>Na nogah ima močne in trde parklje. Oven ima pogosto velike rogove, s katerimi se brani. Ovca pa nima rogov.</w:t>
            </w:r>
          </w:p>
        </w:tc>
      </w:tr>
      <w:tr w:rsidR="00B00FE7" w:rsidRPr="003111D3" w:rsidTr="00D32B1E">
        <w:tc>
          <w:tcPr>
            <w:tcW w:w="4890" w:type="dxa"/>
          </w:tcPr>
          <w:p w:rsidR="00B00FE7" w:rsidRPr="003111D3" w:rsidRDefault="00B00FE7" w:rsidP="00D32B1E">
            <w:pPr>
              <w:rPr>
                <w:sz w:val="24"/>
                <w:szCs w:val="24"/>
              </w:rPr>
            </w:pPr>
            <w:r w:rsidRPr="003111D3">
              <w:rPr>
                <w:sz w:val="24"/>
                <w:szCs w:val="24"/>
              </w:rPr>
              <w:t xml:space="preserve">Strižejo jo spomladi in jeseni. Da nam 2,5 do 3 kg volne. Za striženje uporabijo škarje. </w:t>
            </w:r>
          </w:p>
          <w:p w:rsidR="00B00FE7" w:rsidRPr="003111D3" w:rsidRDefault="00B00FE7" w:rsidP="00D32B1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4360" w:type="dxa"/>
          </w:tcPr>
          <w:p w:rsidR="00B00FE7" w:rsidRPr="003111D3" w:rsidRDefault="00B00FE7" w:rsidP="00D32B1E">
            <w:pPr>
              <w:rPr>
                <w:sz w:val="24"/>
                <w:szCs w:val="24"/>
              </w:rPr>
            </w:pPr>
            <w:r w:rsidRPr="003111D3">
              <w:rPr>
                <w:sz w:val="24"/>
                <w:szCs w:val="24"/>
              </w:rPr>
              <w:t>Poznamo veliko pasem. Živijo v tropu. Njenemu oglašanju pravimo blejanje.</w:t>
            </w:r>
          </w:p>
        </w:tc>
      </w:tr>
      <w:tr w:rsidR="00B00FE7" w:rsidRPr="003111D3" w:rsidTr="00D32B1E">
        <w:tc>
          <w:tcPr>
            <w:tcW w:w="4890" w:type="dxa"/>
          </w:tcPr>
          <w:p w:rsidR="00B00FE7" w:rsidRPr="003111D3" w:rsidRDefault="00B00FE7" w:rsidP="00D32B1E">
            <w:pPr>
              <w:rPr>
                <w:sz w:val="24"/>
                <w:szCs w:val="24"/>
              </w:rPr>
            </w:pPr>
            <w:r w:rsidRPr="003111D3">
              <w:rPr>
                <w:sz w:val="24"/>
                <w:szCs w:val="24"/>
              </w:rPr>
              <w:t>Spada med drobnico. Samec je kozel, mladič pa kozliček.</w:t>
            </w:r>
          </w:p>
          <w:p w:rsidR="00B00FE7" w:rsidRPr="003111D3" w:rsidRDefault="00B00FE7" w:rsidP="00D32B1E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</w:tcPr>
          <w:p w:rsidR="00B00FE7" w:rsidRPr="003111D3" w:rsidRDefault="00B00FE7" w:rsidP="00D32B1E">
            <w:pPr>
              <w:rPr>
                <w:sz w:val="24"/>
                <w:szCs w:val="24"/>
              </w:rPr>
            </w:pPr>
            <w:r w:rsidRPr="003111D3">
              <w:rPr>
                <w:sz w:val="24"/>
                <w:szCs w:val="24"/>
              </w:rPr>
              <w:t>Redimo jih zaradi mleka, iz katerega delajo sir. Nekateri mleko tudi pijejo.</w:t>
            </w:r>
          </w:p>
        </w:tc>
      </w:tr>
      <w:tr w:rsidR="00B00FE7" w:rsidRPr="003111D3" w:rsidTr="00D32B1E">
        <w:tc>
          <w:tcPr>
            <w:tcW w:w="4890" w:type="dxa"/>
          </w:tcPr>
          <w:p w:rsidR="00B00FE7" w:rsidRPr="003111D3" w:rsidRDefault="00B00FE7" w:rsidP="00D32B1E">
            <w:pPr>
              <w:rPr>
                <w:sz w:val="24"/>
                <w:szCs w:val="24"/>
              </w:rPr>
            </w:pPr>
            <w:r w:rsidRPr="003111D3">
              <w:rPr>
                <w:sz w:val="24"/>
                <w:szCs w:val="24"/>
              </w:rPr>
              <w:t>Njena vrhnja dlaka je zelo trda. Spodnja dlaka je tanka in mehka. Iz te dlake je narejena tkanina – kašmir.</w:t>
            </w:r>
          </w:p>
          <w:p w:rsidR="00B00FE7" w:rsidRPr="003111D3" w:rsidRDefault="00B00FE7" w:rsidP="00D32B1E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</w:tcPr>
          <w:p w:rsidR="00B00FE7" w:rsidRPr="003111D3" w:rsidRDefault="00B00FE7" w:rsidP="00D32B1E">
            <w:pPr>
              <w:rPr>
                <w:sz w:val="24"/>
                <w:szCs w:val="24"/>
              </w:rPr>
            </w:pPr>
            <w:r w:rsidRPr="003111D3">
              <w:rPr>
                <w:sz w:val="24"/>
                <w:szCs w:val="24"/>
              </w:rPr>
              <w:lastRenderedPageBreak/>
              <w:t xml:space="preserve">Na glavi ima ušesa, pod čeljustjo pa brado. Na vratu ima dve resi. Samec imajo brado in gostejšo dlako kot samica. </w:t>
            </w:r>
          </w:p>
          <w:p w:rsidR="00B00FE7" w:rsidRPr="003111D3" w:rsidRDefault="00B00FE7" w:rsidP="00D32B1E">
            <w:pPr>
              <w:rPr>
                <w:sz w:val="24"/>
                <w:szCs w:val="24"/>
              </w:rPr>
            </w:pPr>
          </w:p>
        </w:tc>
      </w:tr>
      <w:tr w:rsidR="00B00FE7" w:rsidRPr="003111D3" w:rsidTr="00D32B1E">
        <w:tc>
          <w:tcPr>
            <w:tcW w:w="4890" w:type="dxa"/>
          </w:tcPr>
          <w:p w:rsidR="00B00FE7" w:rsidRPr="003111D3" w:rsidRDefault="00B00FE7" w:rsidP="00D32B1E">
            <w:pPr>
              <w:rPr>
                <w:sz w:val="24"/>
                <w:szCs w:val="24"/>
              </w:rPr>
            </w:pPr>
            <w:r w:rsidRPr="003111D3">
              <w:rPr>
                <w:sz w:val="24"/>
                <w:szCs w:val="24"/>
              </w:rPr>
              <w:lastRenderedPageBreak/>
              <w:t xml:space="preserve">Samica lahko naenkrat skoti dva ali tri mladiče. Ima dva seska, pri katerih se hranijo kozlički. </w:t>
            </w:r>
          </w:p>
        </w:tc>
        <w:tc>
          <w:tcPr>
            <w:tcW w:w="4360" w:type="dxa"/>
          </w:tcPr>
          <w:p w:rsidR="00B00FE7" w:rsidRPr="003111D3" w:rsidRDefault="00B00FE7" w:rsidP="00D32B1E">
            <w:pPr>
              <w:rPr>
                <w:sz w:val="24"/>
                <w:szCs w:val="24"/>
              </w:rPr>
            </w:pPr>
            <w:r w:rsidRPr="003111D3">
              <w:rPr>
                <w:sz w:val="24"/>
                <w:szCs w:val="24"/>
              </w:rPr>
              <w:t>Mladički so zelo živahni. Pogosto trkajo z glavami, kot bi se bojevali.</w:t>
            </w:r>
          </w:p>
        </w:tc>
      </w:tr>
      <w:tr w:rsidR="00B00FE7" w:rsidRPr="003111D3" w:rsidTr="00D32B1E">
        <w:tc>
          <w:tcPr>
            <w:tcW w:w="4890" w:type="dxa"/>
          </w:tcPr>
          <w:p w:rsidR="00B00FE7" w:rsidRPr="003111D3" w:rsidRDefault="00B00FE7" w:rsidP="00D32B1E">
            <w:pPr>
              <w:rPr>
                <w:sz w:val="24"/>
                <w:szCs w:val="24"/>
              </w:rPr>
            </w:pPr>
            <w:r w:rsidRPr="003111D3">
              <w:rPr>
                <w:sz w:val="24"/>
                <w:szCs w:val="24"/>
              </w:rPr>
              <w:t xml:space="preserve">Njegova koža je porasla s kratkimi in trdimi dlakami, ki jim pravimo ščetine. </w:t>
            </w:r>
          </w:p>
        </w:tc>
        <w:tc>
          <w:tcPr>
            <w:tcW w:w="4360" w:type="dxa"/>
          </w:tcPr>
          <w:p w:rsidR="00B00FE7" w:rsidRPr="003111D3" w:rsidRDefault="00B00FE7" w:rsidP="00D32B1E">
            <w:pPr>
              <w:rPr>
                <w:sz w:val="24"/>
                <w:szCs w:val="24"/>
              </w:rPr>
            </w:pPr>
            <w:r w:rsidRPr="003111D3">
              <w:rPr>
                <w:sz w:val="24"/>
                <w:szCs w:val="24"/>
              </w:rPr>
              <w:t>Njegov nos je ploščat. Imenuje se rilec, kjer sta dve nosnici, skozi kateri diha.</w:t>
            </w:r>
          </w:p>
          <w:p w:rsidR="00B00FE7" w:rsidRPr="003111D3" w:rsidRDefault="00B00FE7" w:rsidP="00D32B1E">
            <w:pPr>
              <w:rPr>
                <w:sz w:val="24"/>
                <w:szCs w:val="24"/>
              </w:rPr>
            </w:pPr>
          </w:p>
        </w:tc>
      </w:tr>
      <w:tr w:rsidR="00B00FE7" w:rsidRPr="003111D3" w:rsidTr="00D32B1E">
        <w:tc>
          <w:tcPr>
            <w:tcW w:w="4890" w:type="dxa"/>
          </w:tcPr>
          <w:p w:rsidR="00B00FE7" w:rsidRPr="003111D3" w:rsidRDefault="00B00FE7" w:rsidP="00D32B1E">
            <w:pPr>
              <w:rPr>
                <w:sz w:val="24"/>
                <w:szCs w:val="24"/>
              </w:rPr>
            </w:pPr>
            <w:r w:rsidRPr="003111D3">
              <w:rPr>
                <w:sz w:val="24"/>
                <w:szCs w:val="24"/>
              </w:rPr>
              <w:t>Svinja naenkrat lahko hrani 12 pujskov, a ima le 6 seskov.</w:t>
            </w:r>
          </w:p>
        </w:tc>
        <w:tc>
          <w:tcPr>
            <w:tcW w:w="4360" w:type="dxa"/>
          </w:tcPr>
          <w:p w:rsidR="00B00FE7" w:rsidRPr="003111D3" w:rsidRDefault="00B00FE7" w:rsidP="00D32B1E">
            <w:pPr>
              <w:rPr>
                <w:sz w:val="24"/>
                <w:szCs w:val="24"/>
              </w:rPr>
            </w:pPr>
            <w:r w:rsidRPr="003111D3">
              <w:rPr>
                <w:sz w:val="24"/>
                <w:szCs w:val="24"/>
              </w:rPr>
              <w:t>Je vsejed in je vse. So čiste živali, kljub temu, da se valjajo po blatu. Po blatu se valjajo zato, da se v njem osvežijo in ohladijo.</w:t>
            </w:r>
          </w:p>
        </w:tc>
      </w:tr>
      <w:tr w:rsidR="00B00FE7" w:rsidRPr="003111D3" w:rsidTr="00D32B1E">
        <w:tc>
          <w:tcPr>
            <w:tcW w:w="4890" w:type="dxa"/>
          </w:tcPr>
          <w:p w:rsidR="00B00FE7" w:rsidRPr="003111D3" w:rsidRDefault="00B00FE7" w:rsidP="00D32B1E">
            <w:pPr>
              <w:rPr>
                <w:sz w:val="24"/>
                <w:szCs w:val="24"/>
              </w:rPr>
            </w:pPr>
            <w:r w:rsidRPr="003111D3">
              <w:rPr>
                <w:sz w:val="24"/>
                <w:szCs w:val="24"/>
              </w:rPr>
              <w:t>Včasih so ga uporabljali zato, da je vlekel voz in nosil tovore. Je manjši kot konj.</w:t>
            </w:r>
          </w:p>
        </w:tc>
        <w:tc>
          <w:tcPr>
            <w:tcW w:w="4360" w:type="dxa"/>
          </w:tcPr>
          <w:p w:rsidR="00B00FE7" w:rsidRPr="003111D3" w:rsidRDefault="00B00FE7" w:rsidP="00D32B1E">
            <w:pPr>
              <w:rPr>
                <w:sz w:val="24"/>
                <w:szCs w:val="24"/>
              </w:rPr>
            </w:pPr>
            <w:r w:rsidRPr="003111D3">
              <w:rPr>
                <w:sz w:val="24"/>
                <w:szCs w:val="24"/>
              </w:rPr>
              <w:t>Ima mehko dlako. Najpogosteje je siva ali rjavkasta. Kopita ima majhna. Na glavi ima velika ušesa, ki jih obrača proti zvoku.</w:t>
            </w:r>
          </w:p>
          <w:p w:rsidR="00B00FE7" w:rsidRPr="003111D3" w:rsidRDefault="00B00FE7" w:rsidP="00D32B1E">
            <w:pPr>
              <w:rPr>
                <w:sz w:val="24"/>
                <w:szCs w:val="24"/>
              </w:rPr>
            </w:pPr>
          </w:p>
        </w:tc>
      </w:tr>
      <w:tr w:rsidR="00B00FE7" w:rsidRPr="003111D3" w:rsidTr="00D32B1E">
        <w:tc>
          <w:tcPr>
            <w:tcW w:w="4890" w:type="dxa"/>
          </w:tcPr>
          <w:p w:rsidR="00B00FE7" w:rsidRPr="003111D3" w:rsidRDefault="00B00FE7" w:rsidP="00D32B1E">
            <w:pPr>
              <w:rPr>
                <w:sz w:val="24"/>
                <w:szCs w:val="24"/>
              </w:rPr>
            </w:pPr>
            <w:r w:rsidRPr="003111D3">
              <w:rPr>
                <w:sz w:val="24"/>
                <w:szCs w:val="24"/>
              </w:rPr>
              <w:t xml:space="preserve">Je travo, pa tudi rastline s trni. Zelo rad ima osat. </w:t>
            </w:r>
          </w:p>
        </w:tc>
        <w:tc>
          <w:tcPr>
            <w:tcW w:w="4360" w:type="dxa"/>
          </w:tcPr>
          <w:p w:rsidR="00B00FE7" w:rsidRPr="003111D3" w:rsidRDefault="00B00FE7" w:rsidP="00D32B1E">
            <w:pPr>
              <w:rPr>
                <w:sz w:val="24"/>
                <w:szCs w:val="24"/>
              </w:rPr>
            </w:pPr>
            <w:r w:rsidRPr="003111D3">
              <w:rPr>
                <w:sz w:val="24"/>
                <w:szCs w:val="24"/>
              </w:rPr>
              <w:t>Je zelo trpežna žival, saj lahko zelo dolgo hodi. Njegovo oglašanje imenujemo riganje: I-A, I-A ...</w:t>
            </w:r>
          </w:p>
        </w:tc>
      </w:tr>
    </w:tbl>
    <w:p w:rsidR="00B00FE7" w:rsidRPr="00291AFC" w:rsidRDefault="00B00FE7" w:rsidP="00B00FE7"/>
    <w:p w:rsidR="00B00FE7" w:rsidRDefault="00B00FE7" w:rsidP="00B00FE7"/>
    <w:p w:rsidR="00B00FE7" w:rsidRDefault="00B00FE7" w:rsidP="00B00FE7"/>
    <w:p w:rsidR="00B00FE7" w:rsidRDefault="00B00FE7" w:rsidP="00B00FE7"/>
    <w:p w:rsidR="00B00FE7" w:rsidRDefault="00B00FE7" w:rsidP="00B00FE7"/>
    <w:p w:rsidR="00B00FE7" w:rsidRDefault="00B00FE7" w:rsidP="00B00FE7"/>
    <w:p w:rsidR="00B00FE7" w:rsidRDefault="00B00FE7" w:rsidP="00B00FE7"/>
    <w:p w:rsidR="00B00FE7" w:rsidRDefault="00B00FE7" w:rsidP="00B00FE7"/>
    <w:p w:rsidR="00B00FE7" w:rsidRDefault="00B00FE7" w:rsidP="00B00FE7"/>
    <w:p w:rsidR="00B00FE7" w:rsidRDefault="00B00FE7" w:rsidP="00B00FE7"/>
    <w:p w:rsidR="00B00FE7" w:rsidRDefault="00B00FE7" w:rsidP="00B00FE7"/>
    <w:p w:rsidR="00D57E19" w:rsidRDefault="00D57E19" w:rsidP="00B00FE7"/>
    <w:p w:rsidR="00D57E19" w:rsidRDefault="00D57E19" w:rsidP="00B00FE7"/>
    <w:p w:rsidR="00B00FE7" w:rsidRPr="00545934" w:rsidRDefault="00B00FE7" w:rsidP="00B00FE7">
      <w:pPr>
        <w:rPr>
          <w:sz w:val="24"/>
          <w:szCs w:val="24"/>
        </w:rPr>
      </w:pPr>
      <w:r w:rsidRPr="00545934">
        <w:rPr>
          <w:sz w:val="24"/>
          <w:szCs w:val="24"/>
        </w:rPr>
        <w:lastRenderedPageBreak/>
        <w:t>Priloga 2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8290"/>
      </w:tblGrid>
      <w:tr w:rsidR="00B00FE7" w:rsidTr="00D32B1E">
        <w:tc>
          <w:tcPr>
            <w:tcW w:w="8290" w:type="dxa"/>
          </w:tcPr>
          <w:p w:rsidR="00B00FE7" w:rsidRDefault="00B00FE7" w:rsidP="00D32B1E">
            <w:r>
              <w:rPr>
                <w:noProof/>
                <w:lang w:val="en-US"/>
              </w:rPr>
              <w:drawing>
                <wp:inline distT="0" distB="0" distL="0" distR="0" wp14:anchorId="4DB288EC" wp14:editId="553BA50B">
                  <wp:extent cx="3954780" cy="3954301"/>
                  <wp:effectExtent l="0" t="0" r="7620" b="8255"/>
                  <wp:docPr id="3" name="Picture 3" descr="Macintosh HD:Users:majarebolj:Downloads:Archive:shutterstock_1409504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majarebolj:Downloads:Archive:shutterstock_1409504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6969" cy="3966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FE7" w:rsidTr="00D32B1E">
        <w:tc>
          <w:tcPr>
            <w:tcW w:w="8290" w:type="dxa"/>
          </w:tcPr>
          <w:p w:rsidR="00B00FE7" w:rsidRDefault="00B00FE7" w:rsidP="00D32B1E">
            <w:r>
              <w:rPr>
                <w:noProof/>
                <w:lang w:val="en-US"/>
              </w:rPr>
              <w:drawing>
                <wp:inline distT="0" distB="0" distL="0" distR="0" wp14:anchorId="6C3772A2" wp14:editId="26359050">
                  <wp:extent cx="4594860" cy="2857500"/>
                  <wp:effectExtent l="0" t="0" r="0" b="0"/>
                  <wp:docPr id="4" name="Picture 4" descr="Macintosh HD:Users:majarebolj:Downloads:Archive:shutterstock_1530178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majarebolj:Downloads:Archive:shutterstock_1530178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486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FE7" w:rsidTr="00D32B1E">
        <w:tc>
          <w:tcPr>
            <w:tcW w:w="8290" w:type="dxa"/>
          </w:tcPr>
          <w:p w:rsidR="00B00FE7" w:rsidRDefault="00B00FE7" w:rsidP="00D32B1E"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6FEE106C" wp14:editId="1AF8E464">
                  <wp:extent cx="4312920" cy="2865120"/>
                  <wp:effectExtent l="0" t="0" r="0" b="0"/>
                  <wp:docPr id="5" name="Picture 5" descr="Macintosh HD:Users:majarebolj:Downloads:Archive:shutterstock_127120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majarebolj:Downloads:Archive:shutterstock_127120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9508" cy="2869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FE7" w:rsidTr="00D32B1E">
        <w:tc>
          <w:tcPr>
            <w:tcW w:w="8290" w:type="dxa"/>
          </w:tcPr>
          <w:p w:rsidR="00B00FE7" w:rsidRDefault="00B00FE7" w:rsidP="00D32B1E">
            <w:r>
              <w:rPr>
                <w:noProof/>
                <w:lang w:val="en-US"/>
              </w:rPr>
              <w:drawing>
                <wp:inline distT="0" distB="0" distL="0" distR="0" wp14:anchorId="595E8C32" wp14:editId="1B353907">
                  <wp:extent cx="5082540" cy="4198620"/>
                  <wp:effectExtent l="0" t="0" r="3810" b="0"/>
                  <wp:docPr id="6" name="Picture 6" descr="Macintosh HD:Users:majarebolj:Downloads:Archive:shutterstock_261408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majarebolj:Downloads:Archive:shutterstock_261408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3651" cy="4199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0FE7" w:rsidRDefault="00B00FE7" w:rsidP="00D32B1E"/>
        </w:tc>
      </w:tr>
      <w:tr w:rsidR="00B00FE7" w:rsidTr="00900C2D">
        <w:trPr>
          <w:trHeight w:val="5235"/>
        </w:trPr>
        <w:tc>
          <w:tcPr>
            <w:tcW w:w="8290" w:type="dxa"/>
          </w:tcPr>
          <w:p w:rsidR="00B00FE7" w:rsidRDefault="00B00FE7" w:rsidP="00D32B1E">
            <w:pPr>
              <w:tabs>
                <w:tab w:val="left" w:pos="3315"/>
              </w:tabs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63D9735E" wp14:editId="282BD556">
                  <wp:extent cx="4572000" cy="4724400"/>
                  <wp:effectExtent l="0" t="0" r="0" b="0"/>
                  <wp:docPr id="7" name="Picture 7" descr="Macintosh HD:Users:majarebolj:Downloads:Archive:shutterstock_6063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majarebolj:Downloads:Archive:shutterstock_60639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472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</w:p>
        </w:tc>
      </w:tr>
    </w:tbl>
    <w:p w:rsidR="00B00FE7" w:rsidRDefault="00B00FE7" w:rsidP="00B00FE7"/>
    <w:p w:rsidR="00B00FE7" w:rsidRDefault="00B00FE7" w:rsidP="00B00FE7"/>
    <w:p w:rsidR="00B00FE7" w:rsidRDefault="00B00FE7" w:rsidP="00B00FE7"/>
    <w:p w:rsidR="00B00FE7" w:rsidRDefault="00B00FE7" w:rsidP="00B00FE7"/>
    <w:p w:rsidR="00B00FE7" w:rsidRDefault="005A43A2" w:rsidP="00B00FE7">
      <w:r>
        <w:t xml:space="preserve">  </w:t>
      </w:r>
    </w:p>
    <w:p w:rsidR="005A43A2" w:rsidRDefault="005A43A2" w:rsidP="00B00FE7"/>
    <w:p w:rsidR="005A43A2" w:rsidRDefault="005A43A2" w:rsidP="00B00FE7"/>
    <w:p w:rsidR="005A43A2" w:rsidRDefault="005A43A2" w:rsidP="00B00FE7"/>
    <w:p w:rsidR="005A43A2" w:rsidRDefault="005A43A2" w:rsidP="00B00FE7"/>
    <w:p w:rsidR="005A43A2" w:rsidRDefault="005A43A2" w:rsidP="00B00FE7"/>
    <w:p w:rsidR="005A43A2" w:rsidRDefault="005A43A2" w:rsidP="00B00FE7"/>
    <w:p w:rsidR="005A43A2" w:rsidRPr="005A43A2" w:rsidRDefault="005A43A2" w:rsidP="00B00FE7">
      <w:pPr>
        <w:rPr>
          <w:rFonts w:ascii="Arial" w:hAnsi="Arial" w:cs="Arial"/>
          <w:b/>
          <w:color w:val="00B050"/>
          <w:sz w:val="28"/>
          <w:szCs w:val="28"/>
        </w:rPr>
      </w:pPr>
      <w:r w:rsidRPr="005A43A2">
        <w:rPr>
          <w:rFonts w:ascii="Arial" w:hAnsi="Arial" w:cs="Arial"/>
          <w:b/>
          <w:color w:val="00B050"/>
          <w:sz w:val="28"/>
          <w:szCs w:val="28"/>
        </w:rPr>
        <w:lastRenderedPageBreak/>
        <w:t>KMETIJA SKOZI LETNE ČASE</w:t>
      </w:r>
    </w:p>
    <w:p w:rsidR="00B00FE7" w:rsidRDefault="00B00FE7" w:rsidP="00B00FE7"/>
    <w:p w:rsidR="00B00FE7" w:rsidRDefault="005A43A2" w:rsidP="00B00FE7">
      <w:pPr>
        <w:rPr>
          <w:rFonts w:ascii="Arial" w:hAnsi="Arial" w:cs="Arial"/>
          <w:b/>
          <w:sz w:val="28"/>
          <w:szCs w:val="28"/>
        </w:rPr>
      </w:pPr>
      <w:r w:rsidRPr="005A43A2">
        <w:rPr>
          <w:rFonts w:ascii="Arial" w:hAnsi="Arial" w:cs="Arial"/>
          <w:b/>
          <w:sz w:val="28"/>
          <w:szCs w:val="28"/>
        </w:rPr>
        <w:t>JESEN</w:t>
      </w:r>
    </w:p>
    <w:p w:rsidR="005A43A2" w:rsidRDefault="005A43A2" w:rsidP="00B00FE7">
      <w:pPr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33ECE32E" wp14:editId="21D42944">
            <wp:extent cx="2573678" cy="1596189"/>
            <wp:effectExtent l="0" t="0" r="0" b="4445"/>
            <wp:docPr id="21" name="Slika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92042" cy="160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 xml:space="preserve">  </w:t>
      </w:r>
      <w:r w:rsidR="00F01891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24D1E79E" wp14:editId="04073570">
            <wp:extent cx="2573821" cy="1548063"/>
            <wp:effectExtent l="0" t="0" r="0" b="0"/>
            <wp:docPr id="22" name="Slika 2" descr="C:\Users\Uporabnik\AppData\Local\Microsoft\Windows\INetCache\Content.MSO\D76A432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AppData\Local\Microsoft\Windows\INetCache\Content.MSO\D76A432A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758" cy="1577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3A2" w:rsidRDefault="006317EC" w:rsidP="00B00FE7">
      <w:pPr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0B1F04BB" wp14:editId="6C4D8CF7">
            <wp:extent cx="2516898" cy="1427748"/>
            <wp:effectExtent l="0" t="0" r="0" b="1270"/>
            <wp:docPr id="24" name="Slika 3" descr="KMETIJA SKOZI LETNE Č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METIJA SKOZI LETNE ČAS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871" cy="143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F01891">
        <w:rPr>
          <w:rFonts w:ascii="Arial" w:hAnsi="Arial" w:cs="Arial"/>
          <w:b/>
          <w:sz w:val="28"/>
          <w:szCs w:val="28"/>
        </w:rPr>
        <w:t xml:space="preserve">   </w:t>
      </w:r>
      <w:r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516928BB" wp14:editId="2471A666">
            <wp:extent cx="2590589" cy="1427747"/>
            <wp:effectExtent l="0" t="0" r="635" b="1270"/>
            <wp:docPr id="26" name="Slika 5" descr="C:\Users\Uporabnik\AppData\Local\Microsoft\Windows\INetCache\Content.MSO\C2A151C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AppData\Local\Microsoft\Windows\INetCache\Content.MSO\C2A151C2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461" cy="1435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3A2" w:rsidRDefault="006317EC" w:rsidP="00B00FE7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ZIMA</w:t>
      </w:r>
    </w:p>
    <w:p w:rsidR="006317EC" w:rsidRDefault="006317EC" w:rsidP="00B00FE7">
      <w:pPr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177B3CD8" wp14:editId="08E9BC83">
            <wp:extent cx="2460454" cy="1643414"/>
            <wp:effectExtent l="0" t="0" r="0" b="0"/>
            <wp:docPr id="27" name="Slika 6" descr="KMETIJA SKOZI LETNE Č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METIJA SKOZI LETNE ČAS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36" cy="165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F01891">
        <w:rPr>
          <w:rFonts w:ascii="Arial" w:hAnsi="Arial" w:cs="Arial"/>
          <w:b/>
          <w:sz w:val="28"/>
          <w:szCs w:val="28"/>
        </w:rPr>
        <w:t xml:space="preserve">   </w:t>
      </w:r>
      <w:r>
        <w:rPr>
          <w:rFonts w:ascii="Arial" w:hAnsi="Arial" w:cs="Arial"/>
          <w:b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49D25626" wp14:editId="2649399F">
            <wp:extent cx="2693523" cy="1611429"/>
            <wp:effectExtent l="0" t="0" r="0" b="8255"/>
            <wp:docPr id="8" name="Slika 7" descr="Začel sem s tremi kozami. Če je želja, če je pot, se priučiš, se naučiš' -  24ur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ačel sem s tremi kozami. Če je želja, če je pot, se priučiš, se naučiš' -  24ur.co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349" cy="1628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7EC" w:rsidRDefault="006317EC" w:rsidP="00B00FE7">
      <w:pPr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0493F738" wp14:editId="4805777D">
            <wp:extent cx="2459990" cy="1604211"/>
            <wp:effectExtent l="0" t="0" r="0" b="0"/>
            <wp:docPr id="28" name="Slika 8" descr="Turistična kmetija Gričnik, Rogla, Zreče | Rezervacija v treh korakih |  viaSloveni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uristična kmetija Gričnik, Rogla, Zreče | Rezervacija v treh korakih |  viaSlovenia.co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666" cy="1611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1891">
        <w:rPr>
          <w:rFonts w:ascii="Arial" w:hAnsi="Arial" w:cs="Arial"/>
          <w:b/>
          <w:sz w:val="28"/>
          <w:szCs w:val="28"/>
        </w:rPr>
        <w:t xml:space="preserve">    </w:t>
      </w:r>
      <w:r w:rsidR="00F01891">
        <w:rPr>
          <w:noProof/>
        </w:rPr>
        <w:drawing>
          <wp:inline distT="0" distB="0" distL="0" distR="0" wp14:anchorId="1D15F558" wp14:editId="6E71FB72">
            <wp:extent cx="2678652" cy="1595956"/>
            <wp:effectExtent l="0" t="0" r="7620" b="4445"/>
            <wp:docPr id="29" name="Slika 9" descr="Nagrade za hleve, ki imajo najboljše pogoje za živali: katera slovenska  kmetija je zmagovalka? - Metropolitan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agrade za hleve, ki imajo najboljše pogoje za živali: katera slovenska  kmetija je zmagovalka? - Metropolitan.si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446" cy="159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7EC" w:rsidRDefault="006317EC" w:rsidP="00B00FE7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POMLAD</w:t>
      </w:r>
    </w:p>
    <w:p w:rsidR="00B00FE7" w:rsidRPr="00F01891" w:rsidRDefault="005A43A2" w:rsidP="00B00FE7">
      <w:pPr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3395DC34" wp14:editId="76988A5D">
            <wp:extent cx="2493010" cy="1716193"/>
            <wp:effectExtent l="0" t="0" r="254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37398" cy="174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17EC">
        <w:rPr>
          <w:rFonts w:ascii="Arial" w:hAnsi="Arial" w:cs="Arial"/>
          <w:b/>
          <w:sz w:val="28"/>
          <w:szCs w:val="28"/>
        </w:rPr>
        <w:t xml:space="preserve">   </w:t>
      </w:r>
      <w:r w:rsidR="00F01891">
        <w:rPr>
          <w:rFonts w:ascii="Arial" w:hAnsi="Arial" w:cs="Arial"/>
          <w:b/>
          <w:sz w:val="28"/>
          <w:szCs w:val="28"/>
        </w:rPr>
        <w:t xml:space="preserve">  </w:t>
      </w:r>
      <w:r w:rsidR="00F01891">
        <w:rPr>
          <w:noProof/>
        </w:rPr>
        <w:drawing>
          <wp:inline distT="0" distB="0" distL="0" distR="0" wp14:anchorId="01BDC725" wp14:editId="2DCC0C6D">
            <wp:extent cx="2623185" cy="1740535"/>
            <wp:effectExtent l="0" t="0" r="5715" b="0"/>
            <wp:docPr id="2" name="Slika 2" descr="Le kaj nam letos prinaša pomlad na kmetiji? - Gore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 kaj nam letos prinaša pomlad na kmetiji? - Gorenc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FE7" w:rsidRDefault="00F01891" w:rsidP="00B00FE7">
      <w:r>
        <w:rPr>
          <w:noProof/>
        </w:rPr>
        <w:drawing>
          <wp:inline distT="0" distB="0" distL="0" distR="0" wp14:anchorId="11F8149C" wp14:editId="79957305">
            <wp:extent cx="2461493" cy="1604210"/>
            <wp:effectExtent l="0" t="0" r="0" b="0"/>
            <wp:docPr id="32" name="Slika 32" descr="Manjša kmetija, hiša in zemljišče, 40000 m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njša kmetija, hiša in zemljišče, 40000 m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968" cy="1611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33A4B3BC" wp14:editId="6869CFFF">
            <wp:extent cx="2702560" cy="1620252"/>
            <wp:effectExtent l="0" t="0" r="2540" b="0"/>
            <wp:docPr id="33" name="Slika 33" descr="Kmetija skozi letne čase, Butkovec – H5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metija skozi letne čase, Butkovec – H5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642" cy="162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891" w:rsidRPr="00045DBE" w:rsidRDefault="00045DBE" w:rsidP="00B00FE7">
      <w:pPr>
        <w:rPr>
          <w:rFonts w:ascii="Arial" w:hAnsi="Arial" w:cs="Arial"/>
          <w:b/>
          <w:sz w:val="28"/>
          <w:szCs w:val="28"/>
        </w:rPr>
      </w:pPr>
      <w:r w:rsidRPr="00045DBE">
        <w:rPr>
          <w:rFonts w:ascii="Arial" w:hAnsi="Arial" w:cs="Arial"/>
          <w:b/>
          <w:sz w:val="28"/>
          <w:szCs w:val="28"/>
        </w:rPr>
        <w:t>POLETJE</w:t>
      </w:r>
    </w:p>
    <w:p w:rsidR="00045DBE" w:rsidRDefault="00045DBE" w:rsidP="00B00FE7">
      <w:r>
        <w:rPr>
          <w:noProof/>
        </w:rPr>
        <w:drawing>
          <wp:inline distT="0" distB="0" distL="0" distR="0">
            <wp:extent cx="2542223" cy="1716505"/>
            <wp:effectExtent l="0" t="0" r="0" b="0"/>
            <wp:docPr id="34" name="Slika 34" descr="Ljubno ob Savinji – Z BONOM po Sloveni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jubno ob Savinji – Z BONOM po Sloveniji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555" cy="172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 wp14:anchorId="0DB643EC" wp14:editId="2458716E">
            <wp:extent cx="2638927" cy="1731645"/>
            <wp:effectExtent l="0" t="0" r="9525" b="1905"/>
            <wp:docPr id="35" name="Slika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77863" cy="17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</w:t>
      </w:r>
    </w:p>
    <w:p w:rsidR="00F01891" w:rsidRDefault="00045DBE" w:rsidP="00B00FE7">
      <w:r>
        <w:t xml:space="preserve"> </w:t>
      </w:r>
      <w:r>
        <w:rPr>
          <w:noProof/>
        </w:rPr>
        <w:drawing>
          <wp:inline distT="0" distB="0" distL="0" distR="0" wp14:anchorId="195F261D" wp14:editId="21232C70">
            <wp:extent cx="2582126" cy="1763896"/>
            <wp:effectExtent l="0" t="0" r="8890" b="8255"/>
            <wp:docPr id="36" name="Slika 36" descr="Košnja travn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šnja travnika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45" cy="178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33C5EF27" wp14:editId="1B09D67F">
            <wp:extent cx="2662555" cy="1763829"/>
            <wp:effectExtent l="0" t="0" r="4445" b="8255"/>
            <wp:docPr id="37" name="Slika 37" descr="Stroji za dvigovanje in prevaža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roji za dvigovanje in prevažanj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852" cy="177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FB9" w:rsidRDefault="00B65FB9" w:rsidP="00B00FE7">
      <w:r>
        <w:rPr>
          <w:noProof/>
        </w:rPr>
        <w:lastRenderedPageBreak/>
        <w:drawing>
          <wp:inline distT="0" distB="0" distL="0" distR="0" wp14:anchorId="32987A43" wp14:editId="6D500B7E">
            <wp:extent cx="5760085" cy="4319905"/>
            <wp:effectExtent l="0" t="0" r="0" b="444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5FB9" w:rsidSect="00753FB8">
      <w:footerReference w:type="default" r:id="rId30"/>
      <w:headerReference w:type="first" r:id="rId31"/>
      <w:footerReference w:type="first" r:id="rId32"/>
      <w:pgSz w:w="11907" w:h="16839"/>
      <w:pgMar w:top="2234" w:right="1418" w:bottom="90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4006" w:rsidRDefault="00634006">
      <w:r>
        <w:separator/>
      </w:r>
    </w:p>
  </w:endnote>
  <w:endnote w:type="continuationSeparator" w:id="0">
    <w:p w:rsidR="00634006" w:rsidRDefault="006340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TE10E4808t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1A78" w:rsidRDefault="00D61A78">
    <w:pPr>
      <w:pStyle w:val="Noga"/>
    </w:pPr>
  </w:p>
  <w:p w:rsidR="00925207" w:rsidRDefault="00925207">
    <w:pPr>
      <w:pStyle w:val="Noga"/>
    </w:pPr>
  </w:p>
  <w:p w:rsidR="00925207" w:rsidRDefault="00925207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650C" w:rsidRDefault="00B5650C" w:rsidP="00950E84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4006" w:rsidRDefault="00634006">
      <w:r>
        <w:separator/>
      </w:r>
    </w:p>
  </w:footnote>
  <w:footnote w:type="continuationSeparator" w:id="0">
    <w:p w:rsidR="00634006" w:rsidRDefault="006340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1979" w:rsidRDefault="00241979">
    <w:pPr>
      <w:pStyle w:val="Glava"/>
      <w:rPr>
        <w:noProof/>
      </w:rPr>
    </w:pPr>
  </w:p>
  <w:p w:rsidR="00241979" w:rsidRDefault="00241979">
    <w:pPr>
      <w:pStyle w:val="Glava"/>
    </w:pPr>
    <w:r w:rsidRPr="00241979">
      <w:rPr>
        <w:noProof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881380</wp:posOffset>
          </wp:positionH>
          <wp:positionV relativeFrom="paragraph">
            <wp:posOffset>4445</wp:posOffset>
          </wp:positionV>
          <wp:extent cx="1269365" cy="274320"/>
          <wp:effectExtent l="0" t="0" r="0" b="0"/>
          <wp:wrapTight wrapText="bothSides">
            <wp:wrapPolygon edited="0">
              <wp:start x="324" y="0"/>
              <wp:lineTo x="648" y="19500"/>
              <wp:lineTo x="18477" y="19500"/>
              <wp:lineTo x="21071" y="19500"/>
              <wp:lineTo x="20422" y="10500"/>
              <wp:lineTo x="7456" y="0"/>
              <wp:lineTo x="324" y="0"/>
            </wp:wrapPolygon>
          </wp:wrapTight>
          <wp:docPr id="18" name="Slika 18" descr="C:\Users\Zbornica desni\Desktop\eu-flag-erasmus-plus_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Zbornica desni\Desktop\eu-flag-erasmus-plus_4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29808" b="67308" l="1892" r="97838">
                                <a14:foregroundMark x1="35676" y1="57212" x2="94595" y2="58654"/>
                                <a14:foregroundMark x1="36216" y1="64423" x2="91892" y2="63942"/>
                                <a14:foregroundMark x1="36486" y1="50481" x2="92703" y2="53365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0769" b="30769"/>
                  <a:stretch/>
                </pic:blipFill>
                <pic:spPr bwMode="auto">
                  <a:xfrm>
                    <a:off x="0" y="0"/>
                    <a:ext cx="1269365" cy="2743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4631690</wp:posOffset>
          </wp:positionH>
          <wp:positionV relativeFrom="paragraph">
            <wp:posOffset>5715</wp:posOffset>
          </wp:positionV>
          <wp:extent cx="1474470" cy="278130"/>
          <wp:effectExtent l="0" t="0" r="0" b="7620"/>
          <wp:wrapThrough wrapText="bothSides">
            <wp:wrapPolygon edited="0">
              <wp:start x="279" y="0"/>
              <wp:lineTo x="0" y="1479"/>
              <wp:lineTo x="0" y="20712"/>
              <wp:lineTo x="21209" y="20712"/>
              <wp:lineTo x="21209" y="2959"/>
              <wp:lineTo x="20930" y="0"/>
              <wp:lineTo x="279" y="0"/>
            </wp:wrapPolygon>
          </wp:wrapThrough>
          <wp:docPr id="13" name="Slika 1" descr="http://www.os-benedikt.si/_/rsrc/1382427138471/home/kulturna-sola.png?height=37&amp;width=2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 descr="http://www.os-benedikt.si/_/rsrc/1382427138471/home/kulturna-sola.png?height=37&amp;width=20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4470" cy="278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5650C" w:rsidRDefault="005973FB">
    <w:pPr>
      <w:pStyle w:val="Glava"/>
    </w:pPr>
    <w:r>
      <w:rPr>
        <w:noProof/>
      </w:rPr>
      <mc:AlternateContent>
        <mc:Choice Requires="wpg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page">
                <wp:posOffset>488315</wp:posOffset>
              </wp:positionH>
              <wp:positionV relativeFrom="page">
                <wp:posOffset>1047115</wp:posOffset>
              </wp:positionV>
              <wp:extent cx="6598285" cy="102235"/>
              <wp:effectExtent l="0" t="0" r="0" b="0"/>
              <wp:wrapNone/>
              <wp:docPr id="9" name="Group 7" descr="vrstice ravni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98285" cy="102235"/>
                        <a:chOff x="19431000" y="18690336"/>
                        <a:chExt cx="6858000" cy="118872"/>
                      </a:xfrm>
                    </wpg:grpSpPr>
                    <wps:wsp>
                      <wps:cNvPr id="10" name="Rectangle 8"/>
                      <wps:cNvSpPr>
                        <a:spLocks noChangeArrowheads="1" noChangeShapeType="1"/>
                      </wps:cNvSpPr>
                      <wps:spPr bwMode="auto">
                        <a:xfrm>
                          <a:off x="19431000" y="18690336"/>
                          <a:ext cx="2286000" cy="118872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1" name="Rectangle 9"/>
                      <wps:cNvSpPr>
                        <a:spLocks noChangeArrowheads="1" noChangeShapeType="1"/>
                      </wps:cNvSpPr>
                      <wps:spPr bwMode="auto">
                        <a:xfrm>
                          <a:off x="21717000" y="18690336"/>
                          <a:ext cx="2286000" cy="118872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2" name="Rectangle 10"/>
                      <wps:cNvSpPr>
                        <a:spLocks noChangeArrowheads="1" noChangeShapeType="1"/>
                      </wps:cNvSpPr>
                      <wps:spPr bwMode="auto">
                        <a:xfrm>
                          <a:off x="24003000" y="18690336"/>
                          <a:ext cx="2286000" cy="118872"/>
                        </a:xfrm>
                        <a:prstGeom prst="rect">
                          <a:avLst/>
                        </a:prstGeom>
                        <a:solidFill>
                          <a:srgbClr val="00CC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7D1A030" id="Group 7" o:spid="_x0000_s1026" alt="vrstice ravni" style="position:absolute;margin-left:38.45pt;margin-top:82.45pt;width:519.55pt;height:8.05pt;z-index:251655680;mso-position-horizontal-relative:page;mso-position-vertical-relative:page" coordorigin="194310,186903" coordsize="68580,1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">
              <v:rect id="Rectangle 8" o:spid="_x0000_s1027" style="position:absolute;left:194310;top:186903;width:22860;height:1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0hDMQA&#10;AADbAAAADwAAAGRycy9kb3ducmV2LnhtbESPQWvCQBCF70L/wzKF3nRjKSrRTWgLLcWejKV4HLLj&#10;JpidDdlV03/vHITeZnhv3vtmU46+UxcaYhvYwHyWgSKug23ZGfjZf0xXoGJCttgFJgN/FKEsHiYb&#10;zG248o4uVXJKQjjmaKBJqc+1jnVDHuMs9MSiHcPgMck6OG0HvEq47/Rzli20x5alocGe3huqT9XZ&#10;Gwjd9vNtOc4rt/09xBdcuHP97Yx5ehxf16ASjenffL/+soIv9PKLDK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dIQzEAAAA2wAAAA8AAAAAAAAAAAAAAAAAmAIAAGRycy9k&#10;b3ducmV2LnhtbFBLBQYAAAAABAAEAPUAAACJAwAAAAA=&#10;" fillcolor="#fc0" stroked="f" strokeweight="0" insetpen="t">
                <v:shadow color="#ccc"/>
                <o:lock v:ext="edit" shapetype="t"/>
                <v:textbox inset="2.88pt,2.88pt,2.88pt,2.88pt"/>
              </v:rect>
              <v:rect id="Rectangle 9" o:spid="_x0000_s1028" style="position:absolute;left:217170;top:186903;width:22860;height:1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h68MA&#10;AADbAAAADwAAAGRycy9kb3ducmV2LnhtbERP22rCQBB9L/Qflin4UnSjSJXoKkXxgiDiDXwcs2MS&#10;mp2N2VXj37uFQt/mcK4zHNemEHeqXG5ZQbsVgSBOrM45VXDYz5p9EM4jaywsk4InORiP3t+GGGv7&#10;4C3ddz4VIYRdjAoy78tYSpdkZNC1bEkcuIutDPoAq1TqCh8h3BSyE0Vf0mDOoSHDkiYZJT+7m1GQ&#10;zNflebGZLHqH67S4Hqen1afpKtX4qL8HIDzV/l/8517qML8Nv7+EA+To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Lh68MAAADbAAAADwAAAAAAAAAAAAAAAACYAgAAZHJzL2Rv&#10;d25yZXYueG1sUEsFBgAAAAAEAAQA9QAAAIgDAAAAAA==&#10;" fillcolor="#f90" stroked="f" strokeweight="0" insetpen="t">
                <v:shadow color="#ccc"/>
                <o:lock v:ext="edit" shapetype="t"/>
                <v:textbox inset="2.88pt,2.88pt,2.88pt,2.88pt"/>
              </v:rect>
              <v:rect id="Rectangle 10" o:spid="_x0000_s1029" style="position:absolute;left:240030;top:186903;width:22860;height:1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0AB8EA&#10;AADbAAAADwAAAGRycy9kb3ducmV2LnhtbERPS2sCMRC+F/ofwhR6q9lKEVmN4oNCe+yqeB02s5vV&#10;ZLLdRHf77xtB8DYf33Pmy8FZcaUuNJ4VvI8yEMSl1w3XCva7z7cpiBCRNVrPpOCPAiwXz09zzLXv&#10;+YeuRaxFCuGQowITY5tLGUpDDsPIt8SJq3znMCbY1VJ32KdwZ+U4yybSYcOpwWBLG0Plubg4BXZa&#10;fZx+7XZy6NdVcdpcePttjkq9vgyrGYhIQ3yI7+4vneaP4fZLOk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9tAAfBAAAA2wAAAA8AAAAAAAAAAAAAAAAAmAIAAGRycy9kb3du&#10;cmV2LnhtbFBLBQYAAAAABAAEAPUAAACGAwAAAAA=&#10;" fillcolor="#0c0" stroked="f" strokeweight="0" insetpen="t">
                <v:shadow color="#ccc"/>
                <o:lock v:ext="edit" shapetype="t"/>
                <v:textbox inset="2.88pt,2.88pt,2.88pt,2.88pt"/>
              </v:rect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page">
                <wp:posOffset>204470</wp:posOffset>
              </wp:positionH>
              <wp:positionV relativeFrom="page">
                <wp:posOffset>1427480</wp:posOffset>
              </wp:positionV>
              <wp:extent cx="1144270" cy="49530"/>
              <wp:effectExtent l="0" t="5080" r="0" b="0"/>
              <wp:wrapNone/>
              <wp:docPr id="16" name="Group 11" descr="vrstice ravni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1144270" cy="49530"/>
                        <a:chOff x="19431000" y="18690336"/>
                        <a:chExt cx="6858000" cy="118872"/>
                      </a:xfrm>
                    </wpg:grpSpPr>
                    <wps:wsp>
                      <wps:cNvPr id="23" name="Rectangle 12"/>
                      <wps:cNvSpPr>
                        <a:spLocks noChangeArrowheads="1" noChangeShapeType="1"/>
                      </wps:cNvSpPr>
                      <wps:spPr bwMode="auto">
                        <a:xfrm>
                          <a:off x="19431000" y="18690336"/>
                          <a:ext cx="2286000" cy="118872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4" name="Rectangle 13"/>
                      <wps:cNvSpPr>
                        <a:spLocks noChangeArrowheads="1" noChangeShapeType="1"/>
                      </wps:cNvSpPr>
                      <wps:spPr bwMode="auto">
                        <a:xfrm>
                          <a:off x="21717000" y="18690336"/>
                          <a:ext cx="2286000" cy="118872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5" name="Rectangle 14"/>
                      <wps:cNvSpPr>
                        <a:spLocks noChangeArrowheads="1" noChangeShapeType="1"/>
                      </wps:cNvSpPr>
                      <wps:spPr bwMode="auto">
                        <a:xfrm>
                          <a:off x="24003000" y="18690336"/>
                          <a:ext cx="2286000" cy="118872"/>
                        </a:xfrm>
                        <a:prstGeom prst="rect">
                          <a:avLst/>
                        </a:prstGeom>
                        <a:solidFill>
                          <a:srgbClr val="00CC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94B620" id="Group 11" o:spid="_x0000_s1026" alt="vrstice ravni" style="position:absolute;margin-left:16.1pt;margin-top:112.4pt;width:90.1pt;height:3.9pt;rotation:90;z-index:251658752;mso-position-horizontal-relative:page;mso-position-vertical-relative:page" coordorigin="194310,186903" coordsize="68580,1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">
              <v:rect id="Rectangle 12" o:spid="_x0000_s1027" style="position:absolute;left:194310;top:186903;width:22860;height:1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Jy0MEA&#10;AADaAAAADwAAAGRycy9kb3ducmV2LnhtbESPQYvCMBSE7wv+h/AEb2uqSFe6RlFBET1tlWWPj+Zt&#10;WmxeShO1/nsjCB6HmfmGmS06W4srtb5yrGA0TEAQF05XbBScjpvPKQgfkDXWjknBnTws5r2PGWba&#10;3fiHrnkwIkLYZ6igDKHJpPRFSRb90DXE0ft3rcUQZWukbvEW4baW4yRJpcWK40KJDa1LKs75xSpw&#10;9X67+upGudn//vkJpuZSHIxSg363/AYRqAvv8Ku90wpS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CctDBAAAA2gAAAA8AAAAAAAAAAAAAAAAAmAIAAGRycy9kb3du&#10;cmV2LnhtbFBLBQYAAAAABAAEAPUAAACGAwAAAAA=&#10;" fillcolor="#fc0" stroked="f" strokeweight="0" insetpen="t">
                <v:shadow color="#ccc"/>
                <o:lock v:ext="edit" shapetype="t"/>
                <v:textbox inset="2.88pt,2.88pt,2.88pt,2.88pt"/>
              </v:rect>
              <v:rect id="Rectangle 13" o:spid="_x0000_s1028" style="position:absolute;left:217170;top:186903;width:22860;height:1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Dr8sUA&#10;AADaAAAADwAAAGRycy9kb3ducmV2LnhtbESPQWvCQBSE74L/YXmCl1I3FakldRVRWosgYlTo8Zl9&#10;JsHs25jdavrvXUHwOMzMN8xo0phSXKh2hWUFb70IBHFqdcGZgt326/UDhPPIGkvLpOCfHEzG7dYI&#10;Y22vvKFL4jMRIOxiVJB7X8VSujQng65nK+LgHW1t0AdZZ1LXeA1wU8p+FL1LgwWHhRwrmuWUnpI/&#10;oyD9XlWHxXq2GO7O8/K8n/8uX8xAqW6nmX6C8NT4Z/jR/tEKhnC/Em6AH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cOvyxQAAANoAAAAPAAAAAAAAAAAAAAAAAJgCAABkcnMv&#10;ZG93bnJldi54bWxQSwUGAAAAAAQABAD1AAAAigMAAAAA&#10;" fillcolor="#f90" stroked="f" strokeweight="0" insetpen="t">
                <v:shadow color="#ccc"/>
                <o:lock v:ext="edit" shapetype="t"/>
                <v:textbox inset="2.88pt,2.88pt,2.88pt,2.88pt"/>
              </v:rect>
              <v:rect id="Rectangle 14" o:spid="_x0000_s1029" style="position:absolute;left:240030;top:186903;width:22860;height:1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cAm8AA&#10;AADaAAAADwAAAGRycy9kb3ducmV2LnhtbERPz2vCMBS+C/4P4Q1203RjiHSmsimD7biqeH00r027&#10;5KU20Xb//XIYePz4fm+2k7PiRkNoPSt4WmYgiCuvW24UHA8fizWIEJE1Ws+k4JcCbIv5bIO59iN/&#10;062MjUghHHJUYGLscylDZchhWPqeOHG1HxzGBIdG6gHHFO6sfM6ylXTYcmow2NPOUPVTXp0Cu65f&#10;uovdr07je112uyvvv8xZqceH6e0VRKQp3sX/7k+tIG1NV9INkM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lcAm8AAAADaAAAADwAAAAAAAAAAAAAAAACYAgAAZHJzL2Rvd25y&#10;ZXYueG1sUEsFBgAAAAAEAAQA9QAAAIUDAAAAAA==&#10;" fillcolor="#0c0" stroked="f" strokeweight="0" insetpen="t">
                <v:shadow color="#ccc"/>
                <o:lock v:ext="edit" shapetype="t"/>
                <v:textbox inset="2.88pt,2.88pt,2.88pt,2.88pt"/>
              </v:rect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page">
                <wp:posOffset>398145</wp:posOffset>
              </wp:positionH>
              <wp:positionV relativeFrom="page">
                <wp:posOffset>431165</wp:posOffset>
              </wp:positionV>
              <wp:extent cx="1424940" cy="741680"/>
              <wp:effectExtent l="0" t="0" r="0" b="1270"/>
              <wp:wrapNone/>
              <wp:docPr id="3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4940" cy="741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5650C" w:rsidRDefault="00D87018">
                          <w:r w:rsidRPr="00C43872">
                            <w:rPr>
                              <w:color w:val="008000"/>
                            </w:rPr>
                            <w:object w:dxaOrig="2107" w:dyaOrig="879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97.25pt;height:40.8pt" fillcolor="#cff">
                                <v:imagedata r:id="rId4" o:title=""/>
                              </v:shape>
                              <o:OLEObject Type="Embed" ProgID="CorelDRAW.Graphic.9" ShapeID="_x0000_i1026" DrawAspect="Content" ObjectID="_1763799082" r:id="rId5"/>
                            </w:objec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31.35pt;margin-top:33.95pt;width:112.2pt;height:58.4pt;z-index:2516567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" filled="f" stroked="f">
              <v:textbox style="mso-fit-shape-to-text:t">
                <w:txbxContent>
                  <w:p w:rsidR="00B5650C" w:rsidRDefault="00D87018">
                    <w:r w:rsidRPr="00C43872">
                      <w:rPr>
                        <w:color w:val="008000"/>
                      </w:rPr>
                      <w:object w:dxaOrig="2107" w:dyaOrig="879">
                        <v:shape id="_x0000_i1027" type="#_x0000_t75" style="width:97.25pt;height:40.8pt" fillcolor="#cff">
                          <v:imagedata r:id="rId6" o:title=""/>
                        </v:shape>
                        <o:OLEObject Type="Embed" ProgID="CorelDRAW.Graphic.9" ShapeID="_x0000_i1027" DrawAspect="Content" ObjectID="_1763665649" r:id="rId7"/>
                      </w:objec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36576" distB="36576" distL="36576" distR="36576" simplePos="0" relativeHeight="251654656" behindDoc="0" locked="0" layoutInCell="1" allowOverlap="1">
              <wp:simplePos x="0" y="0"/>
              <wp:positionH relativeFrom="page">
                <wp:posOffset>481965</wp:posOffset>
              </wp:positionH>
              <wp:positionV relativeFrom="page">
                <wp:posOffset>667385</wp:posOffset>
              </wp:positionV>
              <wp:extent cx="6858000" cy="415290"/>
              <wp:effectExtent l="0" t="0" r="0" b="3810"/>
              <wp:wrapNone/>
              <wp:docPr id="3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/>
                    </wps:cNvSpPr>
                    <wps:spPr bwMode="auto">
                      <a:xfrm>
                        <a:off x="0" y="0"/>
                        <a:ext cx="6858000" cy="415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B5650C" w:rsidRDefault="00241979">
                          <w:pPr>
                            <w:pStyle w:val="Naslov1"/>
                          </w:pPr>
                          <w:r>
                            <w:t xml:space="preserve">     </w:t>
                          </w:r>
                          <w:r w:rsidR="00D87018">
                            <w:t>Osnovna šola Benedikt</w:t>
                          </w:r>
                        </w:p>
                      </w:txbxContent>
                    </wps:txbx>
                    <wps:bodyPr rot="0" vert="horz" wrap="square" lIns="36195" tIns="36195" rIns="36195" bIns="36195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margin-left:37.95pt;margin-top:52.55pt;width:540pt;height:32.7pt;z-index:25165465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" filled="f" stroked="f" strokeweight="0" insetpen="t">
              <o:lock v:ext="edit" shapetype="t"/>
              <v:textbox style="mso-fit-shape-to-text:t" inset="2.85pt,2.85pt,2.85pt,2.85pt">
                <w:txbxContent>
                  <w:p w:rsidR="00B5650C" w:rsidRDefault="00241979">
                    <w:pPr>
                      <w:pStyle w:val="Naslov1"/>
                    </w:pPr>
                    <w:r>
                      <w:t xml:space="preserve">     </w:t>
                    </w:r>
                    <w:r w:rsidR="00D87018">
                      <w:t>Osnovna šola Benedikt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5B3DEE"/>
    <w:multiLevelType w:val="hybridMultilevel"/>
    <w:tmpl w:val="18FE4C92"/>
    <w:lvl w:ilvl="0" w:tplc="0424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69318DA"/>
    <w:multiLevelType w:val="hybridMultilevel"/>
    <w:tmpl w:val="4B38075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89E6A7E"/>
    <w:multiLevelType w:val="hybridMultilevel"/>
    <w:tmpl w:val="7B3AC27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3DA00C1"/>
    <w:multiLevelType w:val="hybridMultilevel"/>
    <w:tmpl w:val="6DB2C500"/>
    <w:lvl w:ilvl="0" w:tplc="042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364C51EF"/>
    <w:multiLevelType w:val="hybridMultilevel"/>
    <w:tmpl w:val="0B1A462E"/>
    <w:lvl w:ilvl="0" w:tplc="2A2E9100">
      <w:start w:val="1"/>
      <w:numFmt w:val="bullet"/>
      <w:lvlText w:val="-"/>
      <w:lvlJc w:val="left"/>
      <w:pPr>
        <w:ind w:left="360" w:hanging="360"/>
      </w:pPr>
      <w:rPr>
        <w:rFonts w:ascii="Arial Narrow" w:hAnsi="Arial Narro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0BF1621"/>
    <w:multiLevelType w:val="hybridMultilevel"/>
    <w:tmpl w:val="578AA08C"/>
    <w:lvl w:ilvl="0" w:tplc="042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3617A2C"/>
    <w:multiLevelType w:val="hybridMultilevel"/>
    <w:tmpl w:val="8E2C933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39F31A2"/>
    <w:multiLevelType w:val="hybridMultilevel"/>
    <w:tmpl w:val="699AA9A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7B12422"/>
    <w:multiLevelType w:val="hybridMultilevel"/>
    <w:tmpl w:val="A152489E"/>
    <w:lvl w:ilvl="0" w:tplc="BC9E941C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4"/>
  </w:num>
  <w:num w:numId="7">
    <w:abstractNumId w:val="8"/>
  </w:num>
  <w:num w:numId="8">
    <w:abstractNumId w:val="7"/>
  </w:num>
  <w:num w:numId="9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hdrShapeDefaults>
    <o:shapedefaults v:ext="edit" spidmax="2049">
      <o:colormru v:ext="edit" colors="#fc0,#f90,#669,#0c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722C"/>
    <w:rsid w:val="000019FC"/>
    <w:rsid w:val="00006EEA"/>
    <w:rsid w:val="00007266"/>
    <w:rsid w:val="0001466C"/>
    <w:rsid w:val="000161BC"/>
    <w:rsid w:val="00020007"/>
    <w:rsid w:val="0002739C"/>
    <w:rsid w:val="00032CD5"/>
    <w:rsid w:val="00035F79"/>
    <w:rsid w:val="0003771B"/>
    <w:rsid w:val="00037BB9"/>
    <w:rsid w:val="00040A97"/>
    <w:rsid w:val="0004266D"/>
    <w:rsid w:val="00045DBE"/>
    <w:rsid w:val="00046CA8"/>
    <w:rsid w:val="00047634"/>
    <w:rsid w:val="00047EB8"/>
    <w:rsid w:val="00051830"/>
    <w:rsid w:val="00055DCC"/>
    <w:rsid w:val="000576A2"/>
    <w:rsid w:val="00062956"/>
    <w:rsid w:val="00071AC4"/>
    <w:rsid w:val="00086268"/>
    <w:rsid w:val="000A0906"/>
    <w:rsid w:val="000A5479"/>
    <w:rsid w:val="000A7271"/>
    <w:rsid w:val="000A739E"/>
    <w:rsid w:val="000B27BF"/>
    <w:rsid w:val="000C2C55"/>
    <w:rsid w:val="000C77DC"/>
    <w:rsid w:val="000E2133"/>
    <w:rsid w:val="000E39B7"/>
    <w:rsid w:val="000E46F1"/>
    <w:rsid w:val="000E4712"/>
    <w:rsid w:val="000E5C3F"/>
    <w:rsid w:val="000E6FC7"/>
    <w:rsid w:val="00103450"/>
    <w:rsid w:val="00111798"/>
    <w:rsid w:val="0011519D"/>
    <w:rsid w:val="001175F2"/>
    <w:rsid w:val="001200A1"/>
    <w:rsid w:val="00123D66"/>
    <w:rsid w:val="001273C9"/>
    <w:rsid w:val="00131231"/>
    <w:rsid w:val="001368D3"/>
    <w:rsid w:val="00141B6A"/>
    <w:rsid w:val="00142524"/>
    <w:rsid w:val="001429A0"/>
    <w:rsid w:val="00160E9B"/>
    <w:rsid w:val="0017062B"/>
    <w:rsid w:val="0017612C"/>
    <w:rsid w:val="0018179F"/>
    <w:rsid w:val="00182623"/>
    <w:rsid w:val="00182C81"/>
    <w:rsid w:val="001878C4"/>
    <w:rsid w:val="00190B34"/>
    <w:rsid w:val="001939A5"/>
    <w:rsid w:val="00194704"/>
    <w:rsid w:val="00195247"/>
    <w:rsid w:val="001A22C5"/>
    <w:rsid w:val="001A408B"/>
    <w:rsid w:val="001A5D9A"/>
    <w:rsid w:val="001B068F"/>
    <w:rsid w:val="001B4EF8"/>
    <w:rsid w:val="001C1CD9"/>
    <w:rsid w:val="001C1F22"/>
    <w:rsid w:val="001C3209"/>
    <w:rsid w:val="001C3C6E"/>
    <w:rsid w:val="001C451E"/>
    <w:rsid w:val="001C7260"/>
    <w:rsid w:val="001D470B"/>
    <w:rsid w:val="001D6A1B"/>
    <w:rsid w:val="001E0DD5"/>
    <w:rsid w:val="001E278C"/>
    <w:rsid w:val="001E5B12"/>
    <w:rsid w:val="001E71A4"/>
    <w:rsid w:val="001F1B19"/>
    <w:rsid w:val="001F42A7"/>
    <w:rsid w:val="00204A6B"/>
    <w:rsid w:val="00205A1E"/>
    <w:rsid w:val="002070D8"/>
    <w:rsid w:val="00215C10"/>
    <w:rsid w:val="00223A13"/>
    <w:rsid w:val="00224921"/>
    <w:rsid w:val="002333DE"/>
    <w:rsid w:val="00241979"/>
    <w:rsid w:val="00241A4B"/>
    <w:rsid w:val="00242D2B"/>
    <w:rsid w:val="002475D3"/>
    <w:rsid w:val="002562FC"/>
    <w:rsid w:val="00262067"/>
    <w:rsid w:val="00262ECE"/>
    <w:rsid w:val="00263527"/>
    <w:rsid w:val="00266338"/>
    <w:rsid w:val="00277604"/>
    <w:rsid w:val="00285BFF"/>
    <w:rsid w:val="002921E4"/>
    <w:rsid w:val="002A186D"/>
    <w:rsid w:val="002A1D12"/>
    <w:rsid w:val="002A4502"/>
    <w:rsid w:val="002A62D0"/>
    <w:rsid w:val="002B35CB"/>
    <w:rsid w:val="002C573F"/>
    <w:rsid w:val="002F4705"/>
    <w:rsid w:val="002F6772"/>
    <w:rsid w:val="00300257"/>
    <w:rsid w:val="003036C3"/>
    <w:rsid w:val="003067B1"/>
    <w:rsid w:val="003073CC"/>
    <w:rsid w:val="00312A7F"/>
    <w:rsid w:val="003130BD"/>
    <w:rsid w:val="00314DD6"/>
    <w:rsid w:val="003238C8"/>
    <w:rsid w:val="00334C20"/>
    <w:rsid w:val="00343E6D"/>
    <w:rsid w:val="00350D84"/>
    <w:rsid w:val="00357BFA"/>
    <w:rsid w:val="0036682C"/>
    <w:rsid w:val="00367A06"/>
    <w:rsid w:val="00370AFC"/>
    <w:rsid w:val="003755A8"/>
    <w:rsid w:val="00377F84"/>
    <w:rsid w:val="00384494"/>
    <w:rsid w:val="003863CC"/>
    <w:rsid w:val="00394B77"/>
    <w:rsid w:val="003A173D"/>
    <w:rsid w:val="003B3737"/>
    <w:rsid w:val="003B6067"/>
    <w:rsid w:val="003B797F"/>
    <w:rsid w:val="003C3643"/>
    <w:rsid w:val="003C3CEE"/>
    <w:rsid w:val="003C6DE0"/>
    <w:rsid w:val="003C7364"/>
    <w:rsid w:val="003D1681"/>
    <w:rsid w:val="003D16C9"/>
    <w:rsid w:val="003D1896"/>
    <w:rsid w:val="003D27B6"/>
    <w:rsid w:val="003D4DCE"/>
    <w:rsid w:val="003D6750"/>
    <w:rsid w:val="003E01A1"/>
    <w:rsid w:val="003E7C9E"/>
    <w:rsid w:val="003F17C0"/>
    <w:rsid w:val="003F5BDD"/>
    <w:rsid w:val="003F7430"/>
    <w:rsid w:val="003F7976"/>
    <w:rsid w:val="0040665F"/>
    <w:rsid w:val="00415BD8"/>
    <w:rsid w:val="00417F61"/>
    <w:rsid w:val="004209CF"/>
    <w:rsid w:val="00423F52"/>
    <w:rsid w:val="00430AAB"/>
    <w:rsid w:val="00430CF2"/>
    <w:rsid w:val="00434453"/>
    <w:rsid w:val="00441C1E"/>
    <w:rsid w:val="00445235"/>
    <w:rsid w:val="00450504"/>
    <w:rsid w:val="00452C28"/>
    <w:rsid w:val="00453067"/>
    <w:rsid w:val="00455F3C"/>
    <w:rsid w:val="00461A3C"/>
    <w:rsid w:val="00462B3E"/>
    <w:rsid w:val="00471F88"/>
    <w:rsid w:val="0047394A"/>
    <w:rsid w:val="004745B5"/>
    <w:rsid w:val="004762DC"/>
    <w:rsid w:val="00477A3D"/>
    <w:rsid w:val="00482A49"/>
    <w:rsid w:val="00485C75"/>
    <w:rsid w:val="00486EA6"/>
    <w:rsid w:val="00492D37"/>
    <w:rsid w:val="0049358C"/>
    <w:rsid w:val="00494D86"/>
    <w:rsid w:val="004969ED"/>
    <w:rsid w:val="004A25CF"/>
    <w:rsid w:val="004B2220"/>
    <w:rsid w:val="004B5374"/>
    <w:rsid w:val="004B761A"/>
    <w:rsid w:val="004C45C6"/>
    <w:rsid w:val="004C6FDA"/>
    <w:rsid w:val="004E2214"/>
    <w:rsid w:val="004E29DF"/>
    <w:rsid w:val="004F08E1"/>
    <w:rsid w:val="004F10FF"/>
    <w:rsid w:val="004F20C1"/>
    <w:rsid w:val="004F2F9D"/>
    <w:rsid w:val="004F3E34"/>
    <w:rsid w:val="004F44E8"/>
    <w:rsid w:val="004F4FCA"/>
    <w:rsid w:val="00507B55"/>
    <w:rsid w:val="0051160E"/>
    <w:rsid w:val="00515245"/>
    <w:rsid w:val="00520CAD"/>
    <w:rsid w:val="0052222B"/>
    <w:rsid w:val="00530464"/>
    <w:rsid w:val="00541A3F"/>
    <w:rsid w:val="00553AAE"/>
    <w:rsid w:val="00554175"/>
    <w:rsid w:val="005609FE"/>
    <w:rsid w:val="00565A86"/>
    <w:rsid w:val="00565BEA"/>
    <w:rsid w:val="00574B17"/>
    <w:rsid w:val="00576578"/>
    <w:rsid w:val="00576F39"/>
    <w:rsid w:val="005813E5"/>
    <w:rsid w:val="00586470"/>
    <w:rsid w:val="00587447"/>
    <w:rsid w:val="005911D8"/>
    <w:rsid w:val="0059722C"/>
    <w:rsid w:val="005973FB"/>
    <w:rsid w:val="005A1A06"/>
    <w:rsid w:val="005A43A2"/>
    <w:rsid w:val="005C0CA4"/>
    <w:rsid w:val="005D0C37"/>
    <w:rsid w:val="005D6A1E"/>
    <w:rsid w:val="005E140F"/>
    <w:rsid w:val="00605C93"/>
    <w:rsid w:val="006139C4"/>
    <w:rsid w:val="00620015"/>
    <w:rsid w:val="006223C8"/>
    <w:rsid w:val="0062645A"/>
    <w:rsid w:val="00627FDB"/>
    <w:rsid w:val="006317EC"/>
    <w:rsid w:val="006321D7"/>
    <w:rsid w:val="00634006"/>
    <w:rsid w:val="00640804"/>
    <w:rsid w:val="00642C1B"/>
    <w:rsid w:val="00644D20"/>
    <w:rsid w:val="0065608A"/>
    <w:rsid w:val="00661663"/>
    <w:rsid w:val="006624C4"/>
    <w:rsid w:val="00670284"/>
    <w:rsid w:val="0067140F"/>
    <w:rsid w:val="00674604"/>
    <w:rsid w:val="0067543B"/>
    <w:rsid w:val="00675F4F"/>
    <w:rsid w:val="006766CE"/>
    <w:rsid w:val="00680339"/>
    <w:rsid w:val="006810CC"/>
    <w:rsid w:val="00684ADF"/>
    <w:rsid w:val="006A0943"/>
    <w:rsid w:val="006A2930"/>
    <w:rsid w:val="006A6A72"/>
    <w:rsid w:val="006D2388"/>
    <w:rsid w:val="006E540A"/>
    <w:rsid w:val="006F27C9"/>
    <w:rsid w:val="006F5E1E"/>
    <w:rsid w:val="0070725F"/>
    <w:rsid w:val="007078CE"/>
    <w:rsid w:val="00717D30"/>
    <w:rsid w:val="00720861"/>
    <w:rsid w:val="00720A5D"/>
    <w:rsid w:val="00722AF0"/>
    <w:rsid w:val="00724B21"/>
    <w:rsid w:val="00725F36"/>
    <w:rsid w:val="0072721F"/>
    <w:rsid w:val="00731B42"/>
    <w:rsid w:val="0073224E"/>
    <w:rsid w:val="00740024"/>
    <w:rsid w:val="00744E8E"/>
    <w:rsid w:val="00747B88"/>
    <w:rsid w:val="00753FB8"/>
    <w:rsid w:val="007555FD"/>
    <w:rsid w:val="00786807"/>
    <w:rsid w:val="00787B49"/>
    <w:rsid w:val="00787C9A"/>
    <w:rsid w:val="00791BC6"/>
    <w:rsid w:val="00795514"/>
    <w:rsid w:val="007A0B7E"/>
    <w:rsid w:val="007A31C6"/>
    <w:rsid w:val="007A37CD"/>
    <w:rsid w:val="007A56A6"/>
    <w:rsid w:val="007B10DB"/>
    <w:rsid w:val="007B3AF4"/>
    <w:rsid w:val="007C352B"/>
    <w:rsid w:val="007C7EFF"/>
    <w:rsid w:val="007D1151"/>
    <w:rsid w:val="007D2EFD"/>
    <w:rsid w:val="007D4C15"/>
    <w:rsid w:val="007E2882"/>
    <w:rsid w:val="007E29F0"/>
    <w:rsid w:val="007F562A"/>
    <w:rsid w:val="007F76A0"/>
    <w:rsid w:val="00810B39"/>
    <w:rsid w:val="00815F1D"/>
    <w:rsid w:val="0082568D"/>
    <w:rsid w:val="00831A2A"/>
    <w:rsid w:val="008424DD"/>
    <w:rsid w:val="00847D9D"/>
    <w:rsid w:val="0085182C"/>
    <w:rsid w:val="008652E2"/>
    <w:rsid w:val="008760E1"/>
    <w:rsid w:val="00884699"/>
    <w:rsid w:val="0089330A"/>
    <w:rsid w:val="00896D48"/>
    <w:rsid w:val="008A000F"/>
    <w:rsid w:val="008A4510"/>
    <w:rsid w:val="008A5949"/>
    <w:rsid w:val="008A6D0A"/>
    <w:rsid w:val="008B2E87"/>
    <w:rsid w:val="008B308F"/>
    <w:rsid w:val="008B3EFC"/>
    <w:rsid w:val="008B44EF"/>
    <w:rsid w:val="008C0973"/>
    <w:rsid w:val="008C68DA"/>
    <w:rsid w:val="008D6E35"/>
    <w:rsid w:val="008F11A9"/>
    <w:rsid w:val="008F1244"/>
    <w:rsid w:val="008F15D5"/>
    <w:rsid w:val="008F2492"/>
    <w:rsid w:val="008F640D"/>
    <w:rsid w:val="00900C2D"/>
    <w:rsid w:val="00900EB6"/>
    <w:rsid w:val="009036FC"/>
    <w:rsid w:val="00907B44"/>
    <w:rsid w:val="00915C44"/>
    <w:rsid w:val="00916E82"/>
    <w:rsid w:val="00921E35"/>
    <w:rsid w:val="00922AE0"/>
    <w:rsid w:val="00924175"/>
    <w:rsid w:val="00924ECA"/>
    <w:rsid w:val="00925207"/>
    <w:rsid w:val="009253B9"/>
    <w:rsid w:val="009269B0"/>
    <w:rsid w:val="00930DE4"/>
    <w:rsid w:val="00931F5D"/>
    <w:rsid w:val="0093221C"/>
    <w:rsid w:val="00950E84"/>
    <w:rsid w:val="009513C1"/>
    <w:rsid w:val="00961ECD"/>
    <w:rsid w:val="00963D66"/>
    <w:rsid w:val="00966FB6"/>
    <w:rsid w:val="00974669"/>
    <w:rsid w:val="00977461"/>
    <w:rsid w:val="009775F6"/>
    <w:rsid w:val="0098656E"/>
    <w:rsid w:val="00995B0D"/>
    <w:rsid w:val="009A0832"/>
    <w:rsid w:val="009B3606"/>
    <w:rsid w:val="009C618F"/>
    <w:rsid w:val="009D4180"/>
    <w:rsid w:val="009D5963"/>
    <w:rsid w:val="009F0A37"/>
    <w:rsid w:val="00A023B3"/>
    <w:rsid w:val="00A12B2A"/>
    <w:rsid w:val="00A22777"/>
    <w:rsid w:val="00A24669"/>
    <w:rsid w:val="00A26A5C"/>
    <w:rsid w:val="00A33FAA"/>
    <w:rsid w:val="00A529C5"/>
    <w:rsid w:val="00A5710C"/>
    <w:rsid w:val="00A61BB9"/>
    <w:rsid w:val="00A62726"/>
    <w:rsid w:val="00A70C35"/>
    <w:rsid w:val="00A72450"/>
    <w:rsid w:val="00A739BA"/>
    <w:rsid w:val="00A77B5F"/>
    <w:rsid w:val="00A84F5B"/>
    <w:rsid w:val="00A8711D"/>
    <w:rsid w:val="00A871D3"/>
    <w:rsid w:val="00AA045F"/>
    <w:rsid w:val="00AA27C6"/>
    <w:rsid w:val="00AA73DE"/>
    <w:rsid w:val="00AC319B"/>
    <w:rsid w:val="00AC613F"/>
    <w:rsid w:val="00AD01D8"/>
    <w:rsid w:val="00AE09F5"/>
    <w:rsid w:val="00AF19D6"/>
    <w:rsid w:val="00AF4CD7"/>
    <w:rsid w:val="00B00FE7"/>
    <w:rsid w:val="00B13779"/>
    <w:rsid w:val="00B229FF"/>
    <w:rsid w:val="00B23DCB"/>
    <w:rsid w:val="00B25962"/>
    <w:rsid w:val="00B36C77"/>
    <w:rsid w:val="00B4090C"/>
    <w:rsid w:val="00B42CDB"/>
    <w:rsid w:val="00B52D3B"/>
    <w:rsid w:val="00B56398"/>
    <w:rsid w:val="00B5650C"/>
    <w:rsid w:val="00B61D2E"/>
    <w:rsid w:val="00B6439A"/>
    <w:rsid w:val="00B65FB9"/>
    <w:rsid w:val="00B71EE0"/>
    <w:rsid w:val="00B72534"/>
    <w:rsid w:val="00B741C8"/>
    <w:rsid w:val="00B85330"/>
    <w:rsid w:val="00B94F12"/>
    <w:rsid w:val="00B978E0"/>
    <w:rsid w:val="00BA2144"/>
    <w:rsid w:val="00BB106C"/>
    <w:rsid w:val="00BB68BF"/>
    <w:rsid w:val="00BC10CB"/>
    <w:rsid w:val="00BC1C1B"/>
    <w:rsid w:val="00BC7242"/>
    <w:rsid w:val="00BD1F87"/>
    <w:rsid w:val="00BD381A"/>
    <w:rsid w:val="00BD49FD"/>
    <w:rsid w:val="00BE6AEC"/>
    <w:rsid w:val="00BF0384"/>
    <w:rsid w:val="00BF4947"/>
    <w:rsid w:val="00C0149A"/>
    <w:rsid w:val="00C043AD"/>
    <w:rsid w:val="00C12E33"/>
    <w:rsid w:val="00C165B0"/>
    <w:rsid w:val="00C2578C"/>
    <w:rsid w:val="00C34DD6"/>
    <w:rsid w:val="00C3793E"/>
    <w:rsid w:val="00C47200"/>
    <w:rsid w:val="00C63BF8"/>
    <w:rsid w:val="00C641D8"/>
    <w:rsid w:val="00C72335"/>
    <w:rsid w:val="00C72815"/>
    <w:rsid w:val="00C72B3D"/>
    <w:rsid w:val="00C73CE1"/>
    <w:rsid w:val="00C743C4"/>
    <w:rsid w:val="00C8646E"/>
    <w:rsid w:val="00C86782"/>
    <w:rsid w:val="00C87775"/>
    <w:rsid w:val="00C92F95"/>
    <w:rsid w:val="00C934E8"/>
    <w:rsid w:val="00C9357A"/>
    <w:rsid w:val="00C94374"/>
    <w:rsid w:val="00C9780B"/>
    <w:rsid w:val="00CA0971"/>
    <w:rsid w:val="00CA2435"/>
    <w:rsid w:val="00CA4ADD"/>
    <w:rsid w:val="00CA599A"/>
    <w:rsid w:val="00CB30A4"/>
    <w:rsid w:val="00CC119F"/>
    <w:rsid w:val="00CD0ABA"/>
    <w:rsid w:val="00CD10F8"/>
    <w:rsid w:val="00CD5CD4"/>
    <w:rsid w:val="00CF10E4"/>
    <w:rsid w:val="00CF18D0"/>
    <w:rsid w:val="00CF3B10"/>
    <w:rsid w:val="00CF4E57"/>
    <w:rsid w:val="00D000C0"/>
    <w:rsid w:val="00D024D9"/>
    <w:rsid w:val="00D038E7"/>
    <w:rsid w:val="00D0476D"/>
    <w:rsid w:val="00D30DB8"/>
    <w:rsid w:val="00D329BD"/>
    <w:rsid w:val="00D40E24"/>
    <w:rsid w:val="00D41975"/>
    <w:rsid w:val="00D51159"/>
    <w:rsid w:val="00D51D63"/>
    <w:rsid w:val="00D57E19"/>
    <w:rsid w:val="00D61A78"/>
    <w:rsid w:val="00D71FF8"/>
    <w:rsid w:val="00D74C46"/>
    <w:rsid w:val="00D87018"/>
    <w:rsid w:val="00D8739B"/>
    <w:rsid w:val="00D9709C"/>
    <w:rsid w:val="00D97CFE"/>
    <w:rsid w:val="00DA035F"/>
    <w:rsid w:val="00DA2A72"/>
    <w:rsid w:val="00DA6F2B"/>
    <w:rsid w:val="00DA74D3"/>
    <w:rsid w:val="00DB4B2A"/>
    <w:rsid w:val="00DC1468"/>
    <w:rsid w:val="00DC20DE"/>
    <w:rsid w:val="00DC36DE"/>
    <w:rsid w:val="00DD45D8"/>
    <w:rsid w:val="00DE2EC0"/>
    <w:rsid w:val="00DE7338"/>
    <w:rsid w:val="00DF0D8A"/>
    <w:rsid w:val="00DF2B78"/>
    <w:rsid w:val="00DF5F4F"/>
    <w:rsid w:val="00DF7E1F"/>
    <w:rsid w:val="00E02573"/>
    <w:rsid w:val="00E21B53"/>
    <w:rsid w:val="00E3519E"/>
    <w:rsid w:val="00E43F92"/>
    <w:rsid w:val="00E46FCA"/>
    <w:rsid w:val="00E61B25"/>
    <w:rsid w:val="00E76395"/>
    <w:rsid w:val="00E77CCA"/>
    <w:rsid w:val="00E91B6C"/>
    <w:rsid w:val="00EA5CB6"/>
    <w:rsid w:val="00EA6D12"/>
    <w:rsid w:val="00EB21A0"/>
    <w:rsid w:val="00EB4C87"/>
    <w:rsid w:val="00EB6F6E"/>
    <w:rsid w:val="00EC590C"/>
    <w:rsid w:val="00EC5D76"/>
    <w:rsid w:val="00ED20A0"/>
    <w:rsid w:val="00ED2BE4"/>
    <w:rsid w:val="00ED52F8"/>
    <w:rsid w:val="00EE4B02"/>
    <w:rsid w:val="00EE774B"/>
    <w:rsid w:val="00F00637"/>
    <w:rsid w:val="00F00AC8"/>
    <w:rsid w:val="00F01891"/>
    <w:rsid w:val="00F2343B"/>
    <w:rsid w:val="00F253AA"/>
    <w:rsid w:val="00F26EAF"/>
    <w:rsid w:val="00F27D26"/>
    <w:rsid w:val="00F3020A"/>
    <w:rsid w:val="00F3025E"/>
    <w:rsid w:val="00F35897"/>
    <w:rsid w:val="00F425CD"/>
    <w:rsid w:val="00F45D27"/>
    <w:rsid w:val="00F460E6"/>
    <w:rsid w:val="00F517DD"/>
    <w:rsid w:val="00F53CC3"/>
    <w:rsid w:val="00F5590E"/>
    <w:rsid w:val="00F6045D"/>
    <w:rsid w:val="00F612ED"/>
    <w:rsid w:val="00F62B1E"/>
    <w:rsid w:val="00F63E9F"/>
    <w:rsid w:val="00F64724"/>
    <w:rsid w:val="00F6573E"/>
    <w:rsid w:val="00F657E1"/>
    <w:rsid w:val="00F66301"/>
    <w:rsid w:val="00F76052"/>
    <w:rsid w:val="00F91282"/>
    <w:rsid w:val="00F916FA"/>
    <w:rsid w:val="00F91A1E"/>
    <w:rsid w:val="00F926A4"/>
    <w:rsid w:val="00F9459F"/>
    <w:rsid w:val="00FA245E"/>
    <w:rsid w:val="00FB0A64"/>
    <w:rsid w:val="00FB52CC"/>
    <w:rsid w:val="00FC6FF5"/>
    <w:rsid w:val="00FD3CCF"/>
    <w:rsid w:val="00FE2BC9"/>
    <w:rsid w:val="00FF2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c0,#f90,#669,#0c0"/>
    </o:shapedefaults>
    <o:shapelayout v:ext="edit">
      <o:idmap v:ext="edit" data="1"/>
    </o:shapelayout>
  </w:shapeDefaults>
  <w:decimalSymbol w:val=","/>
  <w:listSeparator w:val=";"/>
  <w14:docId w14:val="0B614FC0"/>
  <w15:docId w15:val="{8F78DBBA-3BAB-4BC4-A9A1-BF74D66E2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avaden">
    <w:name w:val="Normal"/>
    <w:qFormat/>
    <w:pPr>
      <w:spacing w:after="180" w:line="268" w:lineRule="auto"/>
    </w:pPr>
    <w:rPr>
      <w:color w:val="000000"/>
      <w:kern w:val="28"/>
    </w:rPr>
  </w:style>
  <w:style w:type="paragraph" w:styleId="Naslov1">
    <w:name w:val="heading 1"/>
    <w:basedOn w:val="Navaden"/>
    <w:next w:val="Navaden"/>
    <w:qFormat/>
    <w:pPr>
      <w:jc w:val="center"/>
      <w:outlineLvl w:val="0"/>
    </w:pPr>
    <w:rPr>
      <w:rFonts w:ascii="Arial" w:hAnsi="Arial" w:cs="Arial"/>
      <w:b/>
      <w:color w:val="auto"/>
      <w:sz w:val="28"/>
      <w:szCs w:val="28"/>
    </w:rPr>
  </w:style>
  <w:style w:type="paragraph" w:styleId="Naslov2">
    <w:name w:val="heading 2"/>
    <w:basedOn w:val="Navaden"/>
    <w:next w:val="Navaden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slov3">
    <w:name w:val="heading 3"/>
    <w:basedOn w:val="Navaden"/>
    <w:next w:val="Navaden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slov4">
    <w:name w:val="heading 4"/>
    <w:basedOn w:val="Navaden"/>
    <w:next w:val="Navaden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pPr>
      <w:tabs>
        <w:tab w:val="center" w:pos="4320"/>
        <w:tab w:val="right" w:pos="8640"/>
      </w:tabs>
    </w:pPr>
    <w:rPr>
      <w:color w:val="auto"/>
    </w:rPr>
  </w:style>
  <w:style w:type="paragraph" w:styleId="Noga">
    <w:name w:val="footer"/>
    <w:basedOn w:val="Navaden"/>
    <w:pPr>
      <w:tabs>
        <w:tab w:val="center" w:pos="4320"/>
        <w:tab w:val="right" w:pos="8640"/>
      </w:tabs>
    </w:pPr>
    <w:rPr>
      <w:color w:val="auto"/>
    </w:rPr>
  </w:style>
  <w:style w:type="paragraph" w:styleId="Zakljunipozdrav">
    <w:name w:val="Closing"/>
    <w:basedOn w:val="Navaden"/>
    <w:pPr>
      <w:spacing w:after="1200" w:line="240" w:lineRule="auto"/>
    </w:pPr>
    <w:rPr>
      <w:color w:val="auto"/>
      <w:kern w:val="0"/>
      <w:sz w:val="24"/>
      <w:szCs w:val="24"/>
    </w:rPr>
  </w:style>
  <w:style w:type="paragraph" w:styleId="Podpis">
    <w:name w:val="Signature"/>
    <w:basedOn w:val="Navaden"/>
    <w:pPr>
      <w:spacing w:after="0" w:line="240" w:lineRule="auto"/>
    </w:pPr>
    <w:rPr>
      <w:color w:val="auto"/>
      <w:kern w:val="0"/>
      <w:sz w:val="24"/>
      <w:szCs w:val="24"/>
    </w:rPr>
  </w:style>
  <w:style w:type="paragraph" w:styleId="Telobesedila">
    <w:name w:val="Body Text"/>
    <w:basedOn w:val="Navaden"/>
    <w:pPr>
      <w:spacing w:after="240" w:line="240" w:lineRule="auto"/>
    </w:pPr>
    <w:rPr>
      <w:color w:val="auto"/>
      <w:kern w:val="0"/>
      <w:sz w:val="24"/>
      <w:szCs w:val="24"/>
    </w:rPr>
  </w:style>
  <w:style w:type="paragraph" w:styleId="Uvodnipozdrav">
    <w:name w:val="Salutation"/>
    <w:basedOn w:val="Navaden"/>
    <w:next w:val="Navaden"/>
    <w:pPr>
      <w:spacing w:before="480" w:after="240" w:line="240" w:lineRule="auto"/>
    </w:pPr>
    <w:rPr>
      <w:color w:val="auto"/>
      <w:kern w:val="0"/>
      <w:sz w:val="24"/>
      <w:szCs w:val="24"/>
    </w:rPr>
  </w:style>
  <w:style w:type="paragraph" w:styleId="Datum">
    <w:name w:val="Date"/>
    <w:basedOn w:val="Navaden"/>
    <w:next w:val="Navaden"/>
    <w:pPr>
      <w:spacing w:before="480" w:after="480" w:line="240" w:lineRule="auto"/>
    </w:pPr>
    <w:rPr>
      <w:color w:val="auto"/>
      <w:kern w:val="0"/>
      <w:sz w:val="24"/>
      <w:szCs w:val="24"/>
    </w:rPr>
  </w:style>
  <w:style w:type="paragraph" w:customStyle="1" w:styleId="Address">
    <w:name w:val="Address"/>
    <w:pPr>
      <w:spacing w:line="268" w:lineRule="auto"/>
      <w:jc w:val="center"/>
    </w:pPr>
    <w:rPr>
      <w:rFonts w:ascii="Arial" w:hAnsi="Arial" w:cs="Arial"/>
      <w:kern w:val="28"/>
      <w:sz w:val="16"/>
      <w:szCs w:val="16"/>
      <w:lang w:bidi="sl-SI"/>
    </w:rPr>
  </w:style>
  <w:style w:type="paragraph" w:customStyle="1" w:styleId="ccEnclosure">
    <w:name w:val="cc:/Enclosure"/>
    <w:basedOn w:val="Navaden"/>
    <w:pPr>
      <w:tabs>
        <w:tab w:val="left" w:pos="1440"/>
      </w:tabs>
      <w:spacing w:after="240" w:line="240" w:lineRule="auto"/>
      <w:ind w:left="1440" w:hanging="1440"/>
    </w:pPr>
    <w:rPr>
      <w:color w:val="auto"/>
      <w:kern w:val="0"/>
      <w:sz w:val="24"/>
      <w:szCs w:val="24"/>
      <w:lang w:bidi="sl-SI"/>
    </w:rPr>
  </w:style>
  <w:style w:type="paragraph" w:customStyle="1" w:styleId="RecipientAddress">
    <w:name w:val="Recipient Address"/>
    <w:basedOn w:val="Navaden"/>
    <w:pPr>
      <w:spacing w:after="0" w:line="240" w:lineRule="auto"/>
    </w:pPr>
    <w:rPr>
      <w:color w:val="auto"/>
      <w:kern w:val="0"/>
      <w:sz w:val="24"/>
      <w:szCs w:val="24"/>
      <w:lang w:bidi="sl-SI"/>
    </w:rPr>
  </w:style>
  <w:style w:type="paragraph" w:customStyle="1" w:styleId="JobTitle">
    <w:name w:val="Job Title"/>
    <w:next w:val="ccEnclosure"/>
    <w:pPr>
      <w:spacing w:before="120" w:after="960"/>
    </w:pPr>
    <w:rPr>
      <w:sz w:val="24"/>
      <w:szCs w:val="24"/>
      <w:lang w:bidi="sl-SI"/>
    </w:rPr>
  </w:style>
  <w:style w:type="paragraph" w:styleId="Zgradbadokumenta">
    <w:name w:val="Document Map"/>
    <w:basedOn w:val="Navaden"/>
    <w:semiHidden/>
    <w:rsid w:val="00753FB8"/>
    <w:pPr>
      <w:shd w:val="clear" w:color="auto" w:fill="000080"/>
    </w:pPr>
    <w:rPr>
      <w:rFonts w:ascii="Tahoma" w:hAnsi="Tahoma" w:cs="Tahoma"/>
    </w:rPr>
  </w:style>
  <w:style w:type="paragraph" w:styleId="Besedilooblaka">
    <w:name w:val="Balloon Text"/>
    <w:basedOn w:val="Navaden"/>
    <w:semiHidden/>
    <w:rsid w:val="008B44EF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rsid w:val="00194704"/>
    <w:pPr>
      <w:spacing w:before="100" w:beforeAutospacing="1" w:after="100" w:afterAutospacing="1" w:line="240" w:lineRule="auto"/>
    </w:pPr>
    <w:rPr>
      <w:color w:val="auto"/>
      <w:kern w:val="0"/>
      <w:sz w:val="24"/>
      <w:szCs w:val="24"/>
    </w:rPr>
  </w:style>
  <w:style w:type="character" w:styleId="Hiperpovezava">
    <w:name w:val="Hyperlink"/>
    <w:rsid w:val="00194704"/>
    <w:rPr>
      <w:color w:val="0000FF"/>
      <w:u w:val="single"/>
    </w:rPr>
  </w:style>
  <w:style w:type="table" w:styleId="Tabelamrea">
    <w:name w:val="Table Grid"/>
    <w:basedOn w:val="Navadnatabela"/>
    <w:uiPriority w:val="59"/>
    <w:rsid w:val="000200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99"/>
    <w:qFormat/>
    <w:rsid w:val="00450504"/>
    <w:pPr>
      <w:spacing w:after="200" w:line="276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eastAsia="en-US"/>
    </w:rPr>
  </w:style>
  <w:style w:type="character" w:styleId="Pripombasklic">
    <w:name w:val="annotation reference"/>
    <w:basedOn w:val="Privzetapisavaodstavka"/>
    <w:semiHidden/>
    <w:unhideWhenUsed/>
    <w:rsid w:val="00C72B3D"/>
    <w:rPr>
      <w:sz w:val="16"/>
      <w:szCs w:val="16"/>
    </w:rPr>
  </w:style>
  <w:style w:type="paragraph" w:styleId="Pripombabesedilo">
    <w:name w:val="annotation text"/>
    <w:basedOn w:val="Navaden"/>
    <w:link w:val="PripombabesediloZnak"/>
    <w:semiHidden/>
    <w:unhideWhenUsed/>
    <w:rsid w:val="00C72B3D"/>
    <w:pPr>
      <w:spacing w:line="240" w:lineRule="auto"/>
    </w:pPr>
  </w:style>
  <w:style w:type="character" w:customStyle="1" w:styleId="PripombabesediloZnak">
    <w:name w:val="Pripomba – besedilo Znak"/>
    <w:basedOn w:val="Privzetapisavaodstavka"/>
    <w:link w:val="Pripombabesedilo"/>
    <w:semiHidden/>
    <w:rsid w:val="00C72B3D"/>
    <w:rPr>
      <w:color w:val="000000"/>
      <w:kern w:val="28"/>
    </w:rPr>
  </w:style>
  <w:style w:type="paragraph" w:styleId="Zadevapripombe">
    <w:name w:val="annotation subject"/>
    <w:basedOn w:val="Pripombabesedilo"/>
    <w:next w:val="Pripombabesedilo"/>
    <w:link w:val="ZadevapripombeZnak"/>
    <w:semiHidden/>
    <w:unhideWhenUsed/>
    <w:rsid w:val="00C72B3D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semiHidden/>
    <w:rsid w:val="00C72B3D"/>
    <w:rPr>
      <w:b/>
      <w:bCs/>
      <w:color w:val="000000"/>
      <w:kern w:val="28"/>
    </w:rPr>
  </w:style>
  <w:style w:type="paragraph" w:customStyle="1" w:styleId="Odstavekseznama1">
    <w:name w:val="Odstavek seznama1"/>
    <w:basedOn w:val="Navaden"/>
    <w:uiPriority w:val="99"/>
    <w:rsid w:val="00262067"/>
    <w:pPr>
      <w:spacing w:before="240" w:after="240" w:line="276" w:lineRule="auto"/>
      <w:ind w:left="720"/>
      <w:contextualSpacing/>
    </w:pPr>
    <w:rPr>
      <w:rFonts w:ascii="Verdana" w:hAnsi="Verdana"/>
      <w:color w:val="auto"/>
      <w:kern w:val="0"/>
      <w:sz w:val="24"/>
      <w:szCs w:val="22"/>
      <w:lang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D61A78"/>
    <w:rPr>
      <w:color w:val="605E5C"/>
      <w:shd w:val="clear" w:color="auto" w:fill="E1DFDD"/>
    </w:rPr>
  </w:style>
  <w:style w:type="table" w:customStyle="1" w:styleId="Tabelamrea7">
    <w:name w:val="Tabela – mreža7"/>
    <w:basedOn w:val="Navadnatabela"/>
    <w:next w:val="Tabelamrea"/>
    <w:uiPriority w:val="59"/>
    <w:rsid w:val="00925207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uiPriority w:val="1"/>
    <w:qFormat/>
    <w:rsid w:val="00B00FE7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051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4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3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0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1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77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4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69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0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4.png"/><Relationship Id="rId7" Type="http://schemas.openxmlformats.org/officeDocument/2006/relationships/oleObject" Target="embeddings/oleObject2.bin"/><Relationship Id="rId2" Type="http://schemas.microsoft.com/office/2007/relationships/hdphoto" Target="media/hdphoto1.wdp"/><Relationship Id="rId1" Type="http://schemas.openxmlformats.org/officeDocument/2006/relationships/image" Target="media/image23.png"/><Relationship Id="rId6" Type="http://schemas.openxmlformats.org/officeDocument/2006/relationships/image" Target="media/image240.emf"/><Relationship Id="rId5" Type="http://schemas.openxmlformats.org/officeDocument/2006/relationships/oleObject" Target="embeddings/oleObject1.bin"/><Relationship Id="rId4" Type="http://schemas.openxmlformats.org/officeDocument/2006/relationships/image" Target="media/image2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KSENIJA\LOCALS~1\Temp\TCD2FD.tmp\Glava%20pisma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CA8CEE2B-537B-4341-B45E-CFCFC3E29A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Glava pisma.dot</Template>
  <TotalTime>1</TotalTime>
  <Pages>12</Pages>
  <Words>1204</Words>
  <Characters>6868</Characters>
  <Application>Microsoft Office Word</Application>
  <DocSecurity>0</DocSecurity>
  <Lines>57</Lines>
  <Paragraphs>16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Osnovna šola Benedikt</vt:lpstr>
    </vt:vector>
  </TitlesOfParts>
  <Company>Microsoft Corporation</Company>
  <LinksUpToDate>false</LinksUpToDate>
  <CharactersWithSpaces>8056</CharactersWithSpaces>
  <SharedDoc>false</SharedDoc>
  <HLinks>
    <vt:vector size="6" baseType="variant">
      <vt:variant>
        <vt:i4>1704039</vt:i4>
      </vt:variant>
      <vt:variant>
        <vt:i4>0</vt:i4>
      </vt:variant>
      <vt:variant>
        <vt:i4>0</vt:i4>
      </vt:variant>
      <vt:variant>
        <vt:i4>5</vt:i4>
      </vt:variant>
      <vt:variant>
        <vt:lpwstr>mailto:info@os-benedikt.si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Osnovna šola Benedikt</dc:title>
  <dc:creator>Peter Purg</dc:creator>
  <cp:lastModifiedBy>Uporabnik</cp:lastModifiedBy>
  <cp:revision>3</cp:revision>
  <cp:lastPrinted>2020-10-02T09:44:00Z</cp:lastPrinted>
  <dcterms:created xsi:type="dcterms:W3CDTF">2023-12-11T10:24:00Z</dcterms:created>
  <dcterms:modified xsi:type="dcterms:W3CDTF">2023-12-11T10:25:00Z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TC060874681060</vt:lpwstr>
  </property>
</Properties>
</file>