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5E6" w:rsidRPr="000A2CE6" w:rsidRDefault="005D65E6" w:rsidP="007D0D63">
      <w:pPr>
        <w:rPr>
          <w:rStyle w:val="Emphasis"/>
          <w:rFonts w:ascii="Arial" w:hAnsi="Arial" w:cs="Arial"/>
          <w:b/>
          <w:i w:val="0"/>
          <w:color w:val="FF0000"/>
          <w:sz w:val="24"/>
          <w:szCs w:val="24"/>
        </w:rPr>
      </w:pPr>
      <w:r>
        <w:rPr>
          <w:rStyle w:val="Emphasis"/>
          <w:rFonts w:ascii="Arial" w:hAnsi="Arial" w:cs="Arial"/>
          <w:b/>
          <w:i w:val="0"/>
          <w:color w:val="FF0000"/>
          <w:sz w:val="24"/>
          <w:szCs w:val="24"/>
        </w:rPr>
        <w:t>DELOVNI LISTI ZA PONAVLJANJE IN UTRJEVANJE</w:t>
      </w:r>
      <w:r w:rsidRPr="000A2CE6">
        <w:rPr>
          <w:rStyle w:val="Emphasis"/>
          <w:rFonts w:ascii="Arial" w:hAnsi="Arial" w:cs="Arial"/>
          <w:b/>
          <w:i w:val="0"/>
          <w:color w:val="FF0000"/>
          <w:sz w:val="24"/>
          <w:szCs w:val="24"/>
        </w:rPr>
        <w:t>!</w:t>
      </w:r>
    </w:p>
    <w:p w:rsidR="005D65E6" w:rsidRPr="003E2E1C" w:rsidRDefault="005D65E6" w:rsidP="005D61FB">
      <w:pPr>
        <w:jc w:val="center"/>
        <w:rPr>
          <w:rStyle w:val="Emphasis"/>
          <w:rFonts w:ascii="Arial" w:hAnsi="Arial" w:cs="Arial"/>
          <w:b/>
          <w:i w:val="0"/>
          <w:color w:val="0070C0"/>
          <w:sz w:val="36"/>
          <w:szCs w:val="36"/>
        </w:rPr>
      </w:pPr>
      <w:r w:rsidRPr="003E2E1C">
        <w:rPr>
          <w:rStyle w:val="Emphasis"/>
          <w:rFonts w:ascii="Arial" w:hAnsi="Arial" w:cs="Arial"/>
          <w:b/>
          <w:i w:val="0"/>
          <w:color w:val="0070C0"/>
          <w:sz w:val="36"/>
          <w:szCs w:val="36"/>
        </w:rPr>
        <w:t>UMETNE SNOVI</w:t>
      </w:r>
    </w:p>
    <w:p w:rsidR="005D65E6" w:rsidRPr="00E522ED" w:rsidRDefault="005D65E6" w:rsidP="005D61FB">
      <w:pPr>
        <w:jc w:val="center"/>
        <w:rPr>
          <w:rStyle w:val="Emphasis"/>
          <w:rFonts w:ascii="Castellar" w:hAnsi="Castellar" w:cs="Arial"/>
          <w:b/>
          <w:i w:val="0"/>
          <w:color w:val="0070C0"/>
          <w:sz w:val="12"/>
          <w:szCs w:val="12"/>
        </w:rPr>
      </w:pPr>
    </w:p>
    <w:p w:rsidR="005D65E6" w:rsidRDefault="005D65E6" w:rsidP="005D61FB">
      <w:pPr>
        <w:jc w:val="both"/>
        <w:rPr>
          <w:rStyle w:val="Emphasis"/>
          <w:rFonts w:ascii="Arial" w:hAnsi="Arial" w:cs="Arial"/>
          <w:i w:val="0"/>
          <w:sz w:val="28"/>
          <w:szCs w:val="28"/>
        </w:rPr>
      </w:pPr>
      <w:r w:rsidRPr="005D61FB">
        <w:rPr>
          <w:rStyle w:val="Emphasis"/>
          <w:rFonts w:ascii="Arial" w:hAnsi="Arial" w:cs="Arial"/>
          <w:i w:val="0"/>
          <w:sz w:val="28"/>
          <w:szCs w:val="28"/>
        </w:rPr>
        <w:t>Nič se ne motimo, če rečemo, da danes živimo v "plastični" dobi. Okrog nas je toliko predmetov, izdelanih iz umetnih snovi, da jih komaj še zaznavamo. Kakor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so</w:t>
      </w:r>
      <w:r w:rsidRPr="005D61FB">
        <w:rPr>
          <w:rStyle w:val="Emphasis"/>
          <w:rFonts w:ascii="Arial" w:hAnsi="Arial" w:cs="Arial"/>
          <w:i w:val="0"/>
          <w:sz w:val="28"/>
          <w:szCs w:val="28"/>
        </w:rPr>
        <w:t xml:space="preserve"> naši davni pr</w:t>
      </w:r>
      <w:r>
        <w:rPr>
          <w:rStyle w:val="Emphasis"/>
          <w:rFonts w:ascii="Arial" w:hAnsi="Arial" w:cs="Arial"/>
          <w:i w:val="0"/>
          <w:sz w:val="28"/>
          <w:szCs w:val="28"/>
        </w:rPr>
        <w:t>edniki v kameni dobi uporabljali</w:t>
      </w:r>
      <w:r w:rsidRPr="005D61FB">
        <w:rPr>
          <w:rStyle w:val="Emphasis"/>
          <w:rFonts w:ascii="Arial" w:hAnsi="Arial" w:cs="Arial"/>
          <w:i w:val="0"/>
          <w:sz w:val="28"/>
          <w:szCs w:val="28"/>
        </w:rPr>
        <w:t xml:space="preserve"> kamen za izdelavo orožja</w:t>
      </w:r>
      <w:r>
        <w:rPr>
          <w:rStyle w:val="Emphasis"/>
          <w:rFonts w:ascii="Arial" w:hAnsi="Arial" w:cs="Arial"/>
          <w:i w:val="0"/>
          <w:sz w:val="28"/>
          <w:szCs w:val="28"/>
        </w:rPr>
        <w:t>, orodij</w:t>
      </w:r>
      <w:r w:rsidRPr="005D61FB">
        <w:rPr>
          <w:rStyle w:val="Emphasis"/>
          <w:rFonts w:ascii="Arial" w:hAnsi="Arial" w:cs="Arial"/>
          <w:i w:val="0"/>
          <w:sz w:val="28"/>
          <w:szCs w:val="28"/>
        </w:rPr>
        <w:t>, tako danes v vsakodnevnem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</w:t>
      </w:r>
      <w:r w:rsidRPr="005D61FB">
        <w:rPr>
          <w:rStyle w:val="Emphasis"/>
          <w:rFonts w:ascii="Arial" w:hAnsi="Arial" w:cs="Arial"/>
          <w:i w:val="0"/>
          <w:sz w:val="28"/>
          <w:szCs w:val="28"/>
        </w:rPr>
        <w:t xml:space="preserve">življenju </w:t>
      </w:r>
      <w:r>
        <w:rPr>
          <w:rStyle w:val="Emphasis"/>
          <w:rFonts w:ascii="Arial" w:hAnsi="Arial" w:cs="Arial"/>
          <w:i w:val="0"/>
          <w:sz w:val="28"/>
          <w:szCs w:val="28"/>
        </w:rPr>
        <w:t>mi</w:t>
      </w:r>
      <w:r w:rsidRPr="005D61FB">
        <w:rPr>
          <w:rStyle w:val="Emphasis"/>
          <w:rFonts w:ascii="Arial" w:hAnsi="Arial" w:cs="Arial"/>
          <w:i w:val="0"/>
          <w:sz w:val="28"/>
          <w:szCs w:val="28"/>
        </w:rPr>
        <w:t xml:space="preserve"> uporabljamo predmete iz umetnih snovi: nalivna peresa, očala, posodo</w:t>
      </w:r>
      <w:r>
        <w:rPr>
          <w:rStyle w:val="Emphasis"/>
          <w:rFonts w:ascii="Arial" w:hAnsi="Arial" w:cs="Arial"/>
          <w:sz w:val="28"/>
          <w:szCs w:val="28"/>
        </w:rPr>
        <w:t xml:space="preserve"> </w:t>
      </w:r>
      <w:r>
        <w:rPr>
          <w:rStyle w:val="Emphasis"/>
          <w:rFonts w:ascii="Arial" w:hAnsi="Arial" w:cs="Arial"/>
          <w:i w:val="0"/>
          <w:sz w:val="28"/>
          <w:szCs w:val="28"/>
        </w:rPr>
        <w:t>…</w:t>
      </w:r>
    </w:p>
    <w:p w:rsidR="005D65E6" w:rsidRPr="005D61FB" w:rsidRDefault="005D65E6" w:rsidP="005D61FB">
      <w:pPr>
        <w:jc w:val="both"/>
        <w:rPr>
          <w:rStyle w:val="Emphasis"/>
          <w:rFonts w:ascii="Arial" w:hAnsi="Arial" w:cs="Arial"/>
          <w:i w:val="0"/>
          <w:sz w:val="28"/>
          <w:szCs w:val="28"/>
        </w:rPr>
      </w:pPr>
    </w:p>
    <w:p w:rsidR="005D65E6" w:rsidRPr="00E522ED" w:rsidRDefault="005D65E6" w:rsidP="00365A2F">
      <w:pPr>
        <w:rPr>
          <w:rStyle w:val="Emphasis"/>
          <w:rFonts w:ascii="Arial" w:hAnsi="Arial" w:cs="Arial"/>
          <w:i w:val="0"/>
          <w:sz w:val="20"/>
          <w:szCs w:val="20"/>
        </w:rPr>
      </w:pPr>
      <w:r w:rsidRPr="00A85BA0"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3" o:spid="_x0000_i1025" type="#_x0000_t75" style="width:43.5pt;height:39pt;visibility:visible">
            <v:imagedata r:id="rId7" o:title=""/>
          </v:shape>
        </w:pic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Kdo je odkril umetne snovi in kdaj? </w:t>
      </w:r>
      <w:r>
        <w:rPr>
          <w:rStyle w:val="Emphasis"/>
          <w:rFonts w:ascii="Arial" w:hAnsi="Arial" w:cs="Arial"/>
          <w:i w:val="0"/>
          <w:sz w:val="20"/>
          <w:szCs w:val="20"/>
        </w:rPr>
        <w:t>(Poišči na spletu.)</w:t>
      </w:r>
    </w:p>
    <w:p w:rsidR="005D65E6" w:rsidRPr="00BF68F1" w:rsidRDefault="005D65E6" w:rsidP="00365A2F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</w:r>
      <w:r>
        <w:rPr>
          <w:rStyle w:val="Emphasis"/>
          <w:rFonts w:ascii="Arial" w:hAnsi="Arial" w:cs="Arial"/>
          <w:i w:val="0"/>
          <w:sz w:val="28"/>
          <w:szCs w:val="28"/>
        </w:rPr>
        <w:softHyphen/>
        <w:t>__________________________________________________________</w:t>
      </w:r>
    </w:p>
    <w:p w:rsidR="005D65E6" w:rsidRDefault="005D65E6" w:rsidP="00DE277F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en puščični povezovalnik 5" o:spid="_x0000_s1026" type="#_x0000_t32" style="position:absolute;margin-left:-22.85pt;margin-top:60.75pt;width:39.75pt;height:30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" strokeweight="1.5pt">
            <v:stroke endarrow="block" joinstyle="miter"/>
          </v:shape>
        </w:pict>
      </w:r>
      <w:r w:rsidRPr="00A85BA0">
        <w:rPr>
          <w:noProof/>
          <w:lang w:eastAsia="sl-SI"/>
        </w:rPr>
        <w:pict>
          <v:shape id="Slika 4" o:spid="_x0000_i1026" type="#_x0000_t75" style="width:43.5pt;height:39pt;visibility:visible">
            <v:imagedata r:id="rId7" o:title=""/>
          </v:shape>
        </w:pic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Odpri povezavo: </w:t>
      </w:r>
      <w:hyperlink r:id="rId8" w:history="1">
        <w:r w:rsidRPr="0037577C">
          <w:rPr>
            <w:rStyle w:val="Hyperlink"/>
            <w:rFonts w:cs="Arial"/>
          </w:rPr>
          <w:t>https://sites.google.com/view/npztit/umetne-snovi</w:t>
        </w:r>
      </w:hyperlink>
      <w:r>
        <w:rPr>
          <w:rStyle w:val="Emphasis"/>
          <w:rFonts w:ascii="Arial" w:hAnsi="Arial" w:cs="Arial"/>
          <w:i w:val="0"/>
          <w:sz w:val="28"/>
          <w:szCs w:val="28"/>
        </w:rPr>
        <w:t xml:space="preserve"> . Oglej si video </w:t>
      </w:r>
      <w:r w:rsidRPr="002F433F">
        <w:rPr>
          <w:rStyle w:val="Emphasis"/>
          <w:rFonts w:ascii="Arial" w:hAnsi="Arial" w:cs="Arial"/>
          <w:sz w:val="28"/>
          <w:szCs w:val="28"/>
        </w:rPr>
        <w:t>Lastnosti umetnih snovi</w:t>
      </w:r>
      <w:r>
        <w:rPr>
          <w:rStyle w:val="Emphasis"/>
          <w:rFonts w:ascii="Arial" w:hAnsi="Arial" w:cs="Arial"/>
          <w:i w:val="0"/>
          <w:sz w:val="28"/>
          <w:szCs w:val="28"/>
        </w:rPr>
        <w:t>. Dovolj je, če posnetek pogledaš do 3:31.</w:t>
      </w:r>
    </w:p>
    <w:p w:rsidR="005D65E6" w:rsidRDefault="005D65E6" w:rsidP="002559CE">
      <w:pPr>
        <w:rPr>
          <w:noProof/>
          <w:lang w:eastAsia="sl-SI"/>
        </w:rPr>
      </w:pPr>
      <w:r>
        <w:rPr>
          <w:noProof/>
          <w:lang w:eastAsia="sl-SI"/>
        </w:rPr>
        <w:pict>
          <v:shape id="Slika 6" o:spid="_x0000_s1027" type="#_x0000_t75" style="position:absolute;margin-left:-.35pt;margin-top:.35pt;width:176.3pt;height:61.5pt;z-index:-251671040;visibility:visible">
            <v:imagedata r:id="rId9" o:title=""/>
          </v:shape>
        </w:pict>
      </w:r>
      <w:r>
        <w:rPr>
          <w:noProof/>
          <w:lang w:eastAsia="sl-SI"/>
        </w:rPr>
        <w:t xml:space="preserve">                                                                             </w:t>
      </w:r>
    </w:p>
    <w:p w:rsidR="005D65E6" w:rsidRDefault="005D65E6" w:rsidP="002559CE">
      <w:pPr>
        <w:ind w:left="354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noProof/>
          <w:lang w:eastAsia="sl-SI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Dopolni spodnji miselni vzorec.  </w:t>
      </w:r>
    </w:p>
    <w:p w:rsidR="005D65E6" w:rsidRPr="002559CE" w:rsidRDefault="005D65E6" w:rsidP="002559CE">
      <w:pPr>
        <w:rPr>
          <w:noProof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                           Ustrezne besede napiši na črte oz. črtice.</w:t>
      </w:r>
    </w:p>
    <w:p w:rsidR="005D65E6" w:rsidRDefault="005D65E6" w:rsidP="00365A2F">
      <w:pPr>
        <w:rPr>
          <w:noProof/>
          <w:lang w:eastAsia="sl-SI"/>
        </w:rPr>
      </w:pPr>
    </w:p>
    <w:p w:rsidR="005D65E6" w:rsidRPr="001772D9" w:rsidRDefault="005D65E6" w:rsidP="00D20B87">
      <w:pPr>
        <w:jc w:val="center"/>
        <w:rPr>
          <w:rStyle w:val="Emphasis"/>
          <w:rFonts w:ascii="Arial" w:hAnsi="Arial" w:cs="Arial"/>
          <w:b/>
          <w:color w:val="2E74B5"/>
          <w:sz w:val="36"/>
          <w:szCs w:val="36"/>
        </w:rPr>
      </w:pPr>
      <w:r>
        <w:rPr>
          <w:noProof/>
          <w:lang w:eastAsia="sl-SI"/>
        </w:rPr>
        <w:pict>
          <v:shape id="Raven puščični povezovalnik 9" o:spid="_x0000_s1028" type="#_x0000_t32" style="position:absolute;left:0;text-align:left;margin-left:60.4pt;margin-top:28.25pt;width:95.25pt;height:51.75pt;flip:x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" strokecolor="windowText" strokeweight="1.5pt">
            <v:stroke endarrow="block" joinstyle="miter"/>
          </v:shape>
        </w:pict>
      </w:r>
      <w:r w:rsidRPr="001772D9">
        <w:rPr>
          <w:rFonts w:ascii="Arial" w:hAnsi="Arial" w:cs="Arial"/>
          <w:b/>
          <w:noProof/>
          <w:color w:val="2E74B5"/>
          <w:sz w:val="36"/>
          <w:szCs w:val="36"/>
          <w:lang w:eastAsia="sl-SI"/>
        </w:rPr>
        <w:t>SUROVINE ZA IZDELAVO ___</w:t>
      </w:r>
      <w:r>
        <w:rPr>
          <w:rFonts w:ascii="Arial" w:hAnsi="Arial" w:cs="Arial"/>
          <w:b/>
          <w:noProof/>
          <w:color w:val="2E74B5"/>
          <w:sz w:val="36"/>
          <w:szCs w:val="36"/>
          <w:lang w:eastAsia="sl-SI"/>
        </w:rPr>
        <w:t>UMETNIH</w:t>
      </w:r>
      <w:r w:rsidRPr="001772D9">
        <w:rPr>
          <w:rFonts w:ascii="Arial" w:hAnsi="Arial" w:cs="Arial"/>
          <w:b/>
          <w:noProof/>
          <w:color w:val="2E74B5"/>
          <w:sz w:val="36"/>
          <w:szCs w:val="36"/>
          <w:lang w:eastAsia="sl-SI"/>
        </w:rPr>
        <w:t>_ SNOVI</w:t>
      </w:r>
    </w:p>
    <w:p w:rsidR="005D65E6" w:rsidRDefault="005D65E6" w:rsidP="00365A2F">
      <w:pPr>
        <w:rPr>
          <w:rStyle w:val="Emphasis"/>
          <w:rFonts w:cs="Arial"/>
        </w:rPr>
      </w:pPr>
      <w:r>
        <w:rPr>
          <w:noProof/>
          <w:lang w:eastAsia="sl-SI"/>
        </w:rPr>
        <w:pict>
          <v:shape id="Raven puščični povezovalnik 12" o:spid="_x0000_s1029" type="#_x0000_t32" style="position:absolute;margin-left:241.9pt;margin-top:10.7pt;width:5.25pt;height:66.75pt;flip:x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" strokecolor="windowText" strokeweight="1.5pt">
            <v:stroke endarrow="block" joinstyle="miter"/>
          </v:shape>
        </w:pict>
      </w:r>
      <w:r>
        <w:rPr>
          <w:noProof/>
          <w:lang w:eastAsia="sl-SI"/>
        </w:rPr>
        <w:pict>
          <v:shape id="Raven puščični povezovalnik 13" o:spid="_x0000_s1030" type="#_x0000_t32" style="position:absolute;margin-left:392.65pt;margin-top:2.45pt;width:18pt;height:28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" strokecolor="windowText" strokeweight="1.5pt">
            <v:stroke endarrow="block" joinstyle="miter"/>
          </v:shape>
        </w:pict>
      </w:r>
    </w:p>
    <w:p w:rsidR="005D65E6" w:rsidRDefault="005D65E6" w:rsidP="00365A2F">
      <w:pPr>
        <w:rPr>
          <w:rStyle w:val="Emphasis"/>
          <w:rFonts w:cs="Arial"/>
        </w:rPr>
      </w:pPr>
    </w:p>
    <w:p w:rsidR="005D65E6" w:rsidRPr="002559CE" w:rsidRDefault="005D65E6" w:rsidP="00365A2F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cs="Arial"/>
        </w:rPr>
        <w:t xml:space="preserve">                                                                                                                                               </w:t>
      </w:r>
      <w:r w:rsidRPr="002559CE">
        <w:rPr>
          <w:rStyle w:val="Emphasis"/>
          <w:rFonts w:cs="Arial"/>
          <w:i w:val="0"/>
        </w:rPr>
        <w:t xml:space="preserve"> ____________</w:t>
      </w:r>
      <w:r>
        <w:rPr>
          <w:rStyle w:val="Emphasis"/>
          <w:rFonts w:cs="Arial"/>
          <w:i w:val="0"/>
        </w:rPr>
        <w:t>___</w:t>
      </w:r>
      <w:r w:rsidRPr="002559CE">
        <w:rPr>
          <w:rStyle w:val="Emphasis"/>
          <w:rFonts w:cs="Arial"/>
          <w:i w:val="0"/>
        </w:rPr>
        <w:t xml:space="preserve">__         </w:t>
      </w:r>
    </w:p>
    <w:p w:rsidR="005D65E6" w:rsidRDefault="005D65E6" w:rsidP="00365A2F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w:pict>
          <v:shape id="Raven puščični povezovalnik 15" o:spid="_x0000_s1031" type="#_x0000_t32" style="position:absolute;margin-left:394.9pt;margin-top:19.2pt;width:15pt;height:26.25pt;flip:x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" strokecolor="#00b0f0" strokeweight="1.5pt">
            <v:stroke endarrow="block" joinstyle="miter"/>
          </v:shape>
        </w:pic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________ NARAVE                                                                  NARAVE</w:t>
      </w:r>
    </w:p>
    <w:p w:rsidR="005D65E6" w:rsidRPr="002559CE" w:rsidRDefault="005D65E6" w:rsidP="00365A2F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w:pict>
          <v:shape id="Raven puščični povezovalnik 14" o:spid="_x0000_s1032" type="#_x0000_t32" style="position:absolute;margin-left:58.15pt;margin-top:.6pt;width:3.6pt;height:18.75pt;flip:x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" strokecolor="#00b0f0" strokeweight="1.5pt">
            <v:stroke endarrow="block" joinstyle="miter"/>
          </v:shape>
        </w:pic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                           NEKDAJ ________                        </w:t>
      </w:r>
    </w:p>
    <w:p w:rsidR="005D65E6" w:rsidRDefault="005D65E6" w:rsidP="00365A2F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w:pict>
          <v:shape id="Raven puščični povezovalnik 16" o:spid="_x0000_s1033" type="#_x0000_t32" style="position:absolute;margin-left:219.35pt;margin-top:17.95pt;width:3.6pt;height:29.25pt;flip:x;z-index:25165158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" strokecolor="#00b0f0" strokeweight="1.5pt">
            <v:stroke endarrow="block" joinstyle="miter"/>
            <w10:wrap anchorx="margin"/>
          </v:shape>
        </w:pic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   l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e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    NARAVE                         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r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</w:t>
      </w:r>
      <w:r w:rsidRPr="00B954C0">
        <w:rPr>
          <w:rStyle w:val="Emphasis"/>
          <w:rFonts w:ascii="Arial" w:hAnsi="Arial" w:cs="Arial"/>
          <w:i w:val="0"/>
          <w:sz w:val="28"/>
          <w:szCs w:val="28"/>
        </w:rPr>
        <w:t xml:space="preserve">m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</w:t>
      </w:r>
      <w:r w:rsidRPr="00B954C0">
        <w:rPr>
          <w:rStyle w:val="Emphasis"/>
          <w:rFonts w:ascii="Arial" w:hAnsi="Arial" w:cs="Arial"/>
          <w:i w:val="0"/>
          <w:sz w:val="28"/>
          <w:szCs w:val="28"/>
        </w:rPr>
        <w:t xml:space="preserve">n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</w:t>
      </w:r>
    </w:p>
    <w:p w:rsidR="005D65E6" w:rsidRPr="00B954C0" w:rsidRDefault="005D65E6" w:rsidP="00365A2F">
      <w:pPr>
        <w:rPr>
          <w:rStyle w:val="Emphasis"/>
          <w:rFonts w:ascii="Arial" w:hAnsi="Arial" w:cs="Arial"/>
          <w:i w:val="0"/>
          <w:sz w:val="28"/>
          <w:szCs w:val="28"/>
        </w:rPr>
      </w:pPr>
      <w:r w:rsidRPr="00B954C0"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                                       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__ __ __ __ __ i __</w:t>
      </w:r>
    </w:p>
    <w:p w:rsidR="005D65E6" w:rsidRDefault="005D65E6" w:rsidP="00365A2F">
      <w:pPr>
        <w:rPr>
          <w:rStyle w:val="Emphasis"/>
          <w:rFonts w:ascii="Arial" w:hAnsi="Arial" w:cs="Arial"/>
          <w:i w:val="0"/>
          <w:sz w:val="28"/>
          <w:szCs w:val="28"/>
        </w:rPr>
      </w:pPr>
      <w:r w:rsidRPr="00B954C0"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   </w:t>
      </w:r>
      <w:r w:rsidRPr="00B954C0">
        <w:rPr>
          <w:rStyle w:val="Emphasis"/>
          <w:rFonts w:ascii="Arial" w:hAnsi="Arial" w:cs="Arial"/>
          <w:i w:val="0"/>
          <w:sz w:val="28"/>
          <w:szCs w:val="28"/>
        </w:rPr>
        <w:t xml:space="preserve">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</w:t>
      </w:r>
      <w:r w:rsidRPr="00B954C0">
        <w:rPr>
          <w:rStyle w:val="Emphasis"/>
          <w:rFonts w:ascii="Arial" w:hAnsi="Arial" w:cs="Arial"/>
          <w:i w:val="0"/>
          <w:sz w:val="28"/>
          <w:szCs w:val="28"/>
        </w:rPr>
        <w:t>r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 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</w:t>
      </w:r>
      <w:r w:rsidRPr="00B954C0">
        <w:rPr>
          <w:rStyle w:val="Emphasis"/>
          <w:rFonts w:ascii="Arial" w:hAnsi="Arial" w:cs="Arial"/>
          <w:i w:val="0"/>
          <w:sz w:val="28"/>
          <w:szCs w:val="28"/>
        </w:rPr>
        <w:t>g</w:t>
      </w:r>
    </w:p>
    <w:p w:rsidR="005D65E6" w:rsidRDefault="005D65E6" w:rsidP="00365A2F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        __ __ m __ __ __ __ __ __       __ __ __ n</w:t>
      </w:r>
    </w:p>
    <w:p w:rsidR="005D65E6" w:rsidRDefault="005D65E6" w:rsidP="00365A2F">
      <w:pPr>
        <w:rPr>
          <w:rStyle w:val="Emphasis"/>
          <w:rFonts w:ascii="Arial" w:hAnsi="Arial" w:cs="Arial"/>
          <w:i w:val="0"/>
          <w:sz w:val="28"/>
          <w:szCs w:val="28"/>
          <w:u w:val="single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                          __ __ __ t __ </w:t>
      </w: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</w:t>
      </w:r>
    </w:p>
    <w:p w:rsidR="005D65E6" w:rsidRPr="00B97F3E" w:rsidRDefault="005D65E6" w:rsidP="00B97F3E">
      <w:pPr>
        <w:spacing w:after="0"/>
        <w:rPr>
          <w:rStyle w:val="Emphasis"/>
          <w:rFonts w:ascii="Arial" w:hAnsi="Arial" w:cs="Arial"/>
          <w:i w:val="0"/>
          <w:sz w:val="12"/>
          <w:szCs w:val="12"/>
        </w:rPr>
      </w:pPr>
      <w:r w:rsidRPr="00A85BA0">
        <w:rPr>
          <w:noProof/>
          <w:lang w:eastAsia="sl-SI"/>
        </w:rPr>
        <w:pict>
          <v:shape id="Slika 17" o:spid="_x0000_i1027" type="#_x0000_t75" style="width:43.5pt;height:39pt;visibility:visible">
            <v:imagedata r:id="rId7" o:title=""/>
          </v:shape>
        </w:pict>
      </w:r>
      <w:r w:rsidRPr="00B97F3E">
        <w:rPr>
          <w:rStyle w:val="Emphasis"/>
          <w:rFonts w:ascii="Arial" w:hAnsi="Arial" w:cs="Arial"/>
          <w:i w:val="0"/>
          <w:sz w:val="12"/>
          <w:szCs w:val="12"/>
        </w:rPr>
        <w:t xml:space="preserve"> </w:t>
      </w:r>
      <w:r w:rsidRPr="00C94EEC">
        <w:rPr>
          <w:rStyle w:val="Emphasis"/>
          <w:rFonts w:ascii="Arial" w:hAnsi="Arial" w:cs="Arial"/>
          <w:i w:val="0"/>
          <w:sz w:val="28"/>
          <w:szCs w:val="28"/>
        </w:rPr>
        <w:t xml:space="preserve">Na že odprti spletni strani poišči zavihek </w:t>
      </w:r>
      <w:r w:rsidRPr="00B9316A">
        <w:rPr>
          <w:rStyle w:val="Emphasis"/>
          <w:rFonts w:ascii="Arial" w:hAnsi="Arial" w:cs="Arial"/>
          <w:sz w:val="28"/>
          <w:szCs w:val="28"/>
        </w:rPr>
        <w:t>Vrste umetnih snovi</w:t>
      </w:r>
      <w:r w:rsidRPr="00C94EEC">
        <w:rPr>
          <w:rStyle w:val="Emphasis"/>
          <w:rFonts w:ascii="Arial" w:hAnsi="Arial" w:cs="Arial"/>
          <w:i w:val="0"/>
          <w:sz w:val="28"/>
          <w:szCs w:val="28"/>
        </w:rPr>
        <w:t>.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Oglej si in preberi strani od 9 do 22. </w:t>
      </w:r>
    </w:p>
    <w:p w:rsidR="005D65E6" w:rsidRDefault="005D65E6" w:rsidP="00A47A11">
      <w:pPr>
        <w:jc w:val="center"/>
        <w:rPr>
          <w:rStyle w:val="Emphasis"/>
          <w:rFonts w:ascii="Arial" w:hAnsi="Arial" w:cs="Arial"/>
          <w:i w:val="0"/>
          <w:sz w:val="28"/>
          <w:szCs w:val="28"/>
          <w:u w:val="single"/>
        </w:rPr>
      </w:pPr>
      <w:r>
        <w:rPr>
          <w:noProof/>
          <w:lang w:eastAsia="sl-SI"/>
        </w:rPr>
        <w:pict>
          <v:shape id="Raven puščični povezovalnik 19" o:spid="_x0000_s1034" type="#_x0000_t32" style="position:absolute;left:0;text-align:left;margin-left:45pt;margin-top:58pt;width:39.75pt;height:30.7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" strokecolor="windowText" strokeweight="1.5pt">
            <v:stroke endarrow="block" joinstyle="miter"/>
          </v:shape>
        </w:pict>
      </w:r>
      <w:r w:rsidRPr="00A85BA0">
        <w:rPr>
          <w:noProof/>
          <w:lang w:eastAsia="sl-SI"/>
        </w:rPr>
        <w:pict>
          <v:shape id="Slika 18" o:spid="_x0000_i1028" type="#_x0000_t75" style="width:337.5pt;height:113.25pt;visibility:visible">
            <v:imagedata r:id="rId10" o:title=""/>
          </v:shape>
        </w:pict>
      </w:r>
    </w:p>
    <w:p w:rsidR="005D65E6" w:rsidRPr="00086F0C" w:rsidRDefault="005D65E6" w:rsidP="00B97F3E">
      <w:pPr>
        <w:pStyle w:val="ListParagraph"/>
        <w:numPr>
          <w:ilvl w:val="0"/>
          <w:numId w:val="3"/>
        </w:numPr>
        <w:jc w:val="both"/>
        <w:rPr>
          <w:rStyle w:val="Emphasis"/>
          <w:rFonts w:ascii="Arial" w:hAnsi="Arial" w:cs="Arial"/>
          <w:i w:val="0"/>
          <w:sz w:val="28"/>
          <w:szCs w:val="28"/>
          <w:u w:val="single"/>
        </w:rPr>
      </w:pPr>
      <w:r w:rsidRPr="00086F0C">
        <w:rPr>
          <w:rStyle w:val="Emphasis"/>
          <w:rFonts w:ascii="Arial" w:hAnsi="Arial" w:cs="Arial"/>
          <w:i w:val="0"/>
          <w:sz w:val="28"/>
          <w:szCs w:val="28"/>
        </w:rPr>
        <w:t xml:space="preserve">Poišči, v kateri dve </w:t>
      </w:r>
      <w:r>
        <w:rPr>
          <w:rStyle w:val="Emphasis"/>
          <w:rFonts w:ascii="Arial" w:hAnsi="Arial" w:cs="Arial"/>
          <w:i w:val="0"/>
          <w:sz w:val="28"/>
          <w:szCs w:val="28"/>
        </w:rPr>
        <w:t>pod</w:t>
      </w:r>
      <w:r w:rsidRPr="00086F0C">
        <w:rPr>
          <w:rStyle w:val="Emphasis"/>
          <w:rFonts w:ascii="Arial" w:hAnsi="Arial" w:cs="Arial"/>
          <w:i w:val="0"/>
          <w:sz w:val="28"/>
          <w:szCs w:val="28"/>
        </w:rPr>
        <w:t xml:space="preserve">skupini delimo plaste in ju vpiši </w:t>
      </w:r>
      <w:r>
        <w:rPr>
          <w:rStyle w:val="Emphasis"/>
          <w:rFonts w:ascii="Arial" w:hAnsi="Arial" w:cs="Arial"/>
          <w:i w:val="0"/>
          <w:sz w:val="28"/>
          <w:szCs w:val="28"/>
        </w:rPr>
        <w:t>spodaj</w:t>
      </w:r>
      <w:bookmarkStart w:id="0" w:name="_GoBack"/>
      <w:bookmarkEnd w:id="0"/>
      <w:r w:rsidRPr="00086F0C">
        <w:rPr>
          <w:rStyle w:val="Emphasis"/>
          <w:rFonts w:ascii="Arial" w:hAnsi="Arial" w:cs="Arial"/>
          <w:i w:val="0"/>
          <w:sz w:val="28"/>
          <w:szCs w:val="28"/>
        </w:rPr>
        <w:t xml:space="preserve"> pod a in b. Preberi razlike med njima.</w:t>
      </w:r>
    </w:p>
    <w:p w:rsidR="005D65E6" w:rsidRDefault="005D65E6" w:rsidP="00365A2F">
      <w:pPr>
        <w:rPr>
          <w:rStyle w:val="Emphasis"/>
          <w:rFonts w:ascii="Arial" w:hAnsi="Arial" w:cs="Arial"/>
          <w:i w:val="0"/>
          <w:sz w:val="28"/>
          <w:szCs w:val="28"/>
          <w:u w:val="single"/>
        </w:rPr>
      </w:pPr>
      <w:r w:rsidRPr="002F433F">
        <w:rPr>
          <w:rStyle w:val="Emphasis"/>
          <w:rFonts w:ascii="Arial" w:hAnsi="Arial" w:cs="Arial"/>
          <w:i w:val="0"/>
          <w:sz w:val="28"/>
          <w:szCs w:val="28"/>
        </w:rPr>
        <w:t>Ume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tne snovi delimo v </w:t>
      </w:r>
      <w:r w:rsidRPr="002F433F">
        <w:rPr>
          <w:rStyle w:val="Emphasis"/>
          <w:rFonts w:ascii="Arial" w:hAnsi="Arial" w:cs="Arial"/>
          <w:i w:val="0"/>
          <w:color w:val="FF0000"/>
          <w:sz w:val="28"/>
          <w:szCs w:val="28"/>
        </w:rPr>
        <w:t>tri skupine</w: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. </w:t>
      </w:r>
    </w:p>
    <w:p w:rsidR="005D65E6" w:rsidRPr="00C94EEC" w:rsidRDefault="005D65E6" w:rsidP="00C94EEC">
      <w:pPr>
        <w:pStyle w:val="ListParagraph"/>
        <w:numPr>
          <w:ilvl w:val="0"/>
          <w:numId w:val="1"/>
        </w:numPr>
        <w:rPr>
          <w:rStyle w:val="Emphasis"/>
          <w:rFonts w:ascii="Arial" w:hAnsi="Arial" w:cs="Arial"/>
          <w:i w:val="0"/>
          <w:sz w:val="28"/>
          <w:szCs w:val="28"/>
        </w:rPr>
      </w:pPr>
      <w:r w:rsidRPr="00C94EEC">
        <w:rPr>
          <w:rStyle w:val="Emphasis"/>
          <w:rFonts w:ascii="Arial" w:hAnsi="Arial" w:cs="Arial"/>
          <w:b/>
          <w:i w:val="0"/>
          <w:sz w:val="28"/>
          <w:szCs w:val="28"/>
          <w:u w:val="single"/>
        </w:rPr>
        <w:t>PLASTI</w:t>
      </w:r>
      <w:r w:rsidRPr="00C94EEC">
        <w:rPr>
          <w:rStyle w:val="Emphasis"/>
          <w:rFonts w:ascii="Arial" w:hAnsi="Arial" w:cs="Arial"/>
          <w:b/>
          <w:i w:val="0"/>
          <w:sz w:val="28"/>
          <w:szCs w:val="28"/>
        </w:rPr>
        <w:t>:</w:t>
      </w:r>
      <w:r w:rsidRPr="00C94EEC">
        <w:rPr>
          <w:rStyle w:val="Emphasis"/>
          <w:rFonts w:ascii="Arial" w:hAnsi="Arial" w:cs="Arial"/>
          <w:i w:val="0"/>
          <w:sz w:val="28"/>
          <w:szCs w:val="28"/>
        </w:rPr>
        <w:t xml:space="preserve">   a)</w:t>
      </w:r>
    </w:p>
    <w:p w:rsidR="005D65E6" w:rsidRPr="00585E67" w:rsidRDefault="005D65E6" w:rsidP="00585E67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     </w:t>
      </w:r>
      <w:r w:rsidRPr="00C94EEC">
        <w:rPr>
          <w:rStyle w:val="Emphasis"/>
          <w:rFonts w:ascii="Arial" w:hAnsi="Arial" w:cs="Arial"/>
          <w:i w:val="0"/>
          <w:sz w:val="28"/>
          <w:szCs w:val="28"/>
        </w:rPr>
        <w:t>b)</w:t>
      </w:r>
    </w:p>
    <w:p w:rsidR="005D65E6" w:rsidRPr="00C94EEC" w:rsidRDefault="005D65E6" w:rsidP="00C94EEC">
      <w:pPr>
        <w:pStyle w:val="ListParagraph"/>
        <w:numPr>
          <w:ilvl w:val="0"/>
          <w:numId w:val="1"/>
        </w:numPr>
        <w:rPr>
          <w:rStyle w:val="Emphasis"/>
          <w:rFonts w:ascii="Arial" w:hAnsi="Arial" w:cs="Arial"/>
          <w:b/>
          <w:i w:val="0"/>
          <w:sz w:val="28"/>
          <w:szCs w:val="28"/>
          <w:u w:val="single"/>
        </w:rPr>
      </w:pPr>
      <w:r w:rsidRPr="00C94EEC">
        <w:rPr>
          <w:rStyle w:val="Emphasis"/>
          <w:rFonts w:ascii="Arial" w:hAnsi="Arial" w:cs="Arial"/>
          <w:b/>
          <w:i w:val="0"/>
          <w:sz w:val="28"/>
          <w:szCs w:val="28"/>
          <w:u w:val="single"/>
        </w:rPr>
        <w:t>ELASTI</w:t>
      </w:r>
    </w:p>
    <w:p w:rsidR="005D65E6" w:rsidRDefault="005D65E6" w:rsidP="00C94EEC">
      <w:pPr>
        <w:pStyle w:val="ListParagraph"/>
        <w:rPr>
          <w:rStyle w:val="Emphasis"/>
          <w:rFonts w:ascii="Arial" w:hAnsi="Arial" w:cs="Arial"/>
          <w:i w:val="0"/>
          <w:sz w:val="28"/>
          <w:szCs w:val="28"/>
          <w:u w:val="single"/>
        </w:rPr>
      </w:pPr>
    </w:p>
    <w:p w:rsidR="005D65E6" w:rsidRPr="00F40D4D" w:rsidRDefault="005D65E6" w:rsidP="00C94EEC">
      <w:pPr>
        <w:pStyle w:val="ListParagraph"/>
        <w:numPr>
          <w:ilvl w:val="0"/>
          <w:numId w:val="1"/>
        </w:numPr>
        <w:rPr>
          <w:rStyle w:val="Emphasis"/>
          <w:rFonts w:ascii="Arial" w:hAnsi="Arial" w:cs="Arial"/>
          <w:b/>
          <w:i w:val="0"/>
          <w:sz w:val="28"/>
          <w:szCs w:val="28"/>
          <w:u w:val="single"/>
        </w:rPr>
      </w:pPr>
      <w:r w:rsidRPr="00C94EEC">
        <w:rPr>
          <w:rStyle w:val="Emphasis"/>
          <w:rFonts w:ascii="Arial" w:hAnsi="Arial" w:cs="Arial"/>
          <w:b/>
          <w:i w:val="0"/>
          <w:sz w:val="28"/>
          <w:szCs w:val="28"/>
          <w:u w:val="single"/>
        </w:rPr>
        <w:t>SILIKONI</w:t>
      </w:r>
      <w:r w:rsidRPr="00C94EEC">
        <w:rPr>
          <w:rStyle w:val="Emphasis"/>
          <w:rFonts w:ascii="Arial" w:hAnsi="Arial" w:cs="Arial"/>
          <w:b/>
          <w:i w:val="0"/>
          <w:sz w:val="28"/>
          <w:szCs w:val="28"/>
        </w:rPr>
        <w:t xml:space="preserve"> </w:t>
      </w:r>
    </w:p>
    <w:p w:rsidR="005D65E6" w:rsidRPr="00086F0C" w:rsidRDefault="005D65E6" w:rsidP="00EF28C6">
      <w:pPr>
        <w:pStyle w:val="ListParagraph"/>
        <w:jc w:val="both"/>
        <w:rPr>
          <w:rStyle w:val="Emphasis"/>
          <w:rFonts w:ascii="Arial" w:hAnsi="Arial" w:cs="Arial"/>
          <w:i w:val="0"/>
          <w:sz w:val="28"/>
          <w:szCs w:val="28"/>
          <w:u w:val="single"/>
        </w:rPr>
      </w:pPr>
    </w:p>
    <w:p w:rsidR="005D65E6" w:rsidRPr="00E44EF6" w:rsidRDefault="005D65E6" w:rsidP="00EF28C6">
      <w:pPr>
        <w:pStyle w:val="ListParagraph"/>
        <w:numPr>
          <w:ilvl w:val="0"/>
          <w:numId w:val="3"/>
        </w:numPr>
        <w:jc w:val="both"/>
        <w:rPr>
          <w:rStyle w:val="Emphasis"/>
          <w:rFonts w:ascii="Arial" w:hAnsi="Arial" w:cs="Arial"/>
          <w:i w:val="0"/>
          <w:sz w:val="28"/>
          <w:szCs w:val="28"/>
          <w:u w:val="single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>Spodnje sličice boš razvrščal: duroplaste obkroži z zeleno barvo, termoplaste z modro, elaste z rdečo barvo in silikone z rumeno.</w:t>
      </w:r>
    </w:p>
    <w:p w:rsidR="005D65E6" w:rsidRPr="009F17F3" w:rsidRDefault="005D65E6" w:rsidP="00E44EF6">
      <w:pPr>
        <w:pStyle w:val="ListParagraph"/>
        <w:jc w:val="both"/>
        <w:rPr>
          <w:rStyle w:val="Emphasis"/>
          <w:rFonts w:ascii="Arial" w:hAnsi="Arial" w:cs="Arial"/>
          <w:i w:val="0"/>
          <w:sz w:val="28"/>
          <w:szCs w:val="28"/>
          <w:u w:val="single"/>
        </w:rPr>
      </w:pPr>
    </w:p>
    <w:p w:rsidR="005D65E6" w:rsidRDefault="005D65E6" w:rsidP="00F40D4D">
      <w:pPr>
        <w:ind w:left="360"/>
      </w:pPr>
      <w:r>
        <w:rPr>
          <w:noProof/>
          <w:lang w:eastAsia="sl-SI"/>
        </w:rPr>
        <w:pict>
          <v:shape id="Slika 33" o:spid="_x0000_s1035" type="#_x0000_t75" style="position:absolute;left:0;text-align:left;margin-left:134.65pt;margin-top:85.85pt;width:52.5pt;height:64.75pt;z-index:251668992;visibility:visible">
            <v:imagedata r:id="rId11" o:title=""/>
          </v:shape>
        </w:pict>
      </w:r>
      <w:r>
        <w:rPr>
          <w:noProof/>
          <w:lang w:eastAsia="sl-SI"/>
        </w:rPr>
        <w:pict>
          <v:shape id="Slika 35" o:spid="_x0000_s1036" type="#_x0000_t75" style="position:absolute;left:0;text-align:left;margin-left:361.9pt;margin-top:20.6pt;width:84.75pt;height:66.6pt;z-index:251664896;visibility:visible">
            <v:imagedata r:id="rId12" o:title=""/>
          </v:shape>
        </w:pict>
      </w:r>
      <w:r>
        <w:rPr>
          <w:noProof/>
          <w:lang w:eastAsia="sl-SI"/>
        </w:rPr>
        <w:pict>
          <v:shape id="Slika 29" o:spid="_x0000_s1037" type="#_x0000_t75" style="position:absolute;left:0;text-align:left;margin-left:34.9pt;margin-top:1.1pt;width:98.25pt;height:57.2pt;z-index:251667968;visibility:visible">
            <v:imagedata r:id="rId13" o:title=""/>
          </v:shape>
        </w:pict>
      </w:r>
      <w:r>
        <w:rPr>
          <w:noProof/>
          <w:lang w:eastAsia="sl-SI"/>
        </w:rPr>
        <w:pict>
          <v:shape id="Slika 36" o:spid="_x0000_s1038" type="#_x0000_t75" style="position:absolute;left:0;text-align:left;margin-left:356.65pt;margin-top:109.1pt;width:73.95pt;height:66pt;z-index:251663872;visibility:visible">
            <v:imagedata r:id="rId14" o:title=""/>
          </v:shape>
        </w:pict>
      </w:r>
      <w:r>
        <w:rPr>
          <w:noProof/>
          <w:lang w:eastAsia="sl-SI"/>
        </w:rPr>
        <w:t xml:space="preserve">                 </w:t>
      </w:r>
      <w:r>
        <w:rPr>
          <w:noProof/>
          <w:lang w:eastAsia="sl-SI"/>
        </w:rPr>
        <w:pict>
          <v:shape id="Slika 31" o:spid="_x0000_s1039" type="#_x0000_t75" style="position:absolute;left:0;text-align:left;margin-left:158.65pt;margin-top:.35pt;width:82.45pt;height:74.25pt;z-index:-251649536;visibility:visible;mso-position-horizontal-relative:text;mso-position-vertical-relative:text">
            <v:imagedata r:id="rId15" o:title=""/>
          </v:shape>
        </w:pict>
      </w:r>
      <w:r>
        <w:rPr>
          <w:noProof/>
          <w:lang w:eastAsia="sl-SI"/>
        </w:rPr>
        <w:t xml:space="preserve">                                                                          </w:t>
      </w:r>
      <w:r w:rsidRPr="00A85BA0">
        <w:rPr>
          <w:noProof/>
          <w:lang w:eastAsia="sl-SI"/>
        </w:rPr>
        <w:pict>
          <v:shape id="Slika 1" o:spid="_x0000_i1029" type="#_x0000_t75" alt="RAVNILO NOMA 1, mala šablona" style="width:72.75pt;height:70.5pt;visibility:visible">
            <v:imagedata r:id="rId16" o:title=""/>
          </v:shape>
        </w:pict>
      </w:r>
      <w:r>
        <w:rPr>
          <w:noProof/>
          <w:lang w:eastAsia="sl-SI"/>
        </w:rPr>
        <w:t xml:space="preserve">                                          </w:t>
      </w:r>
      <w:r w:rsidRPr="00A85BA0">
        <w:rPr>
          <w:noProof/>
          <w:lang w:eastAsia="sl-SI"/>
        </w:rPr>
        <w:pict>
          <v:shape id="Slika 32" o:spid="_x0000_i1030" type="#_x0000_t75" style="width:81pt;height:54.75pt;visibility:visible">
            <v:imagedata r:id="rId17" o:title=""/>
          </v:shape>
        </w:pict>
      </w:r>
    </w:p>
    <w:p w:rsidR="005D65E6" w:rsidRDefault="005D65E6" w:rsidP="00F40D4D">
      <w:r>
        <w:rPr>
          <w:noProof/>
          <w:lang w:eastAsia="sl-SI"/>
        </w:rPr>
        <w:pict>
          <v:shape id="_x0000_s1040" type="#_x0000_t75" alt="MSD Global Superloop,latex elastika, 1040mm, 5 težavnosti ..." style="position:absolute;margin-left:235.9pt;margin-top:.7pt;width:63pt;height:63pt;z-index:251662848;visibility:visible">
            <v:imagedata r:id="rId18" o:title=""/>
          </v:shape>
        </w:pict>
      </w:r>
      <w:r>
        <w:rPr>
          <w:noProof/>
          <w:lang w:eastAsia="sl-SI"/>
        </w:rPr>
        <w:t xml:space="preserve">                                           </w:t>
      </w:r>
    </w:p>
    <w:p w:rsidR="005D65E6" w:rsidRDefault="005D65E6" w:rsidP="00F40D4D">
      <w:r>
        <w:rPr>
          <w:noProof/>
          <w:lang w:eastAsia="sl-SI"/>
        </w:rPr>
        <w:pict>
          <v:shape id="Slika 10" o:spid="_x0000_s1041" type="#_x0000_t75" style="position:absolute;margin-left:31.15pt;margin-top:.8pt;width:84.75pt;height:62.25pt;z-index:251659776;visibility:visible">
            <v:imagedata r:id="rId19" o:title=""/>
          </v:shape>
        </w:pict>
      </w:r>
    </w:p>
    <w:p w:rsidR="005D65E6" w:rsidRDefault="005D65E6" w:rsidP="00F40D4D">
      <w:r>
        <w:rPr>
          <w:noProof/>
          <w:lang w:eastAsia="sl-SI"/>
        </w:rPr>
        <w:pict>
          <v:shape id="Slika 38" o:spid="_x0000_s1042" type="#_x0000_t75" style="position:absolute;margin-left:118.9pt;margin-top:19.5pt;width:74.75pt;height:68.25pt;z-index:251661824;visibility:visible">
            <v:imagedata r:id="rId20" o:title=""/>
          </v:shape>
        </w:pict>
      </w:r>
    </w:p>
    <w:p w:rsidR="005D65E6" w:rsidRDefault="005D65E6" w:rsidP="00F40D4D">
      <w:r>
        <w:rPr>
          <w:noProof/>
          <w:lang w:eastAsia="sl-SI"/>
        </w:rPr>
        <w:pict>
          <v:shape id="Slika 30" o:spid="_x0000_s1043" type="#_x0000_t75" alt="Microtronic | Kabelske zaščitne cevi" style="position:absolute;margin-left:241.9pt;margin-top:22pt;width:90pt;height:70.2pt;z-index:251665920;visibility:visible">
            <v:imagedata r:id="rId21" o:title=""/>
          </v:shape>
        </w:pict>
      </w:r>
    </w:p>
    <w:p w:rsidR="005D65E6" w:rsidRDefault="005D65E6" w:rsidP="009F17F3">
      <w:pPr>
        <w:jc w:val="both"/>
        <w:rPr>
          <w:rStyle w:val="Emphasis"/>
          <w:rFonts w:ascii="Arial" w:hAnsi="Arial" w:cs="Arial"/>
          <w:i w:val="0"/>
          <w:sz w:val="28"/>
          <w:szCs w:val="28"/>
          <w:u w:val="single"/>
        </w:rPr>
      </w:pPr>
      <w:r>
        <w:rPr>
          <w:noProof/>
          <w:lang w:eastAsia="sl-SI"/>
        </w:rPr>
        <w:pict>
          <v:shape id="Slika 39" o:spid="_x0000_s1044" type="#_x0000_t75" alt="PLASTIČNI KOZARCI BICOLOR 2 DL, VEČ BARV, 40 KOS - Ceneje.si" style="position:absolute;left:0;text-align:left;margin-left:31.25pt;margin-top:1.35pt;width:71.25pt;height:79.65pt;z-index:251670016;visibility:visible;mso-position-horizontal:right;mso-position-horizontal-relative:margin">
            <v:imagedata r:id="rId22" o:title=""/>
            <w10:wrap anchorx="margin"/>
          </v:shape>
        </w:pict>
      </w:r>
      <w:r>
        <w:rPr>
          <w:noProof/>
          <w:lang w:eastAsia="sl-SI"/>
        </w:rPr>
        <w:pict>
          <v:shape id="Slika 23" o:spid="_x0000_s1045" type="#_x0000_t75" alt="Rossignol smučarski čevlji Hero WC 110" style="position:absolute;left:0;text-align:left;margin-left:22.15pt;margin-top:20.25pt;width:51.7pt;height:67.75pt;z-index:251660800;visibility:visible">
            <v:imagedata r:id="rId23" o:title=""/>
          </v:shape>
        </w:pict>
      </w:r>
    </w:p>
    <w:p w:rsidR="005D65E6" w:rsidRPr="009F17F3" w:rsidRDefault="005D65E6" w:rsidP="009F17F3">
      <w:pPr>
        <w:jc w:val="both"/>
        <w:rPr>
          <w:rStyle w:val="Emphasis"/>
          <w:rFonts w:ascii="Arial" w:hAnsi="Arial" w:cs="Arial"/>
          <w:i w:val="0"/>
          <w:sz w:val="28"/>
          <w:szCs w:val="28"/>
          <w:u w:val="single"/>
        </w:rPr>
      </w:pP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                                                                                            </w:t>
      </w:r>
    </w:p>
    <w:p w:rsidR="005D65E6" w:rsidRPr="00EF28C6" w:rsidRDefault="005D65E6" w:rsidP="00EF28C6">
      <w:pPr>
        <w:rPr>
          <w:rStyle w:val="Emphasis"/>
          <w:rFonts w:ascii="Arial" w:hAnsi="Arial" w:cs="Arial"/>
          <w:i w:val="0"/>
          <w:sz w:val="28"/>
          <w:szCs w:val="28"/>
          <w:u w:val="single"/>
        </w:rPr>
      </w:pPr>
    </w:p>
    <w:p w:rsidR="005D65E6" w:rsidRPr="00A569AB" w:rsidRDefault="005D65E6" w:rsidP="00A569AB">
      <w:pPr>
        <w:pStyle w:val="ListParagraph"/>
        <w:numPr>
          <w:ilvl w:val="0"/>
          <w:numId w:val="3"/>
        </w:numPr>
        <w:jc w:val="both"/>
        <w:rPr>
          <w:rStyle w:val="Emphasis"/>
          <w:rFonts w:ascii="Arial" w:hAnsi="Arial" w:cs="Arial"/>
          <w:i w:val="0"/>
          <w:sz w:val="28"/>
          <w:szCs w:val="28"/>
          <w:u w:val="single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>Ostajaš v istem dokumentu. Pojdi na stran 27 in klikni na prvo povezavo. Oglej si, kako izdelujejo lego kocke. Posnetek je v angleškem jeziku. V nastavitvah lahko urediš, da boš imel podnapise v slovenščini. Če imaš težave z nastavitvijo, si pomagaj s spodnjimi navodili.</w:t>
      </w:r>
    </w:p>
    <w:p w:rsidR="005D65E6" w:rsidRPr="00A569AB" w:rsidRDefault="005D65E6" w:rsidP="00A569AB">
      <w:pPr>
        <w:tabs>
          <w:tab w:val="left" w:pos="5040"/>
        </w:tabs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w:pict>
          <v:shape id="Slika 1" o:spid="_x0000_s1046" type="#_x0000_t75" style="position:absolute;margin-left:0;margin-top:.1pt;width:210.75pt;height:170.8pt;z-index:-251663872;visibility:visible;mso-position-horizontal:left;mso-position-horizontal-relative:margin">
            <v:imagedata r:id="rId24" o:title=""/>
            <w10:wrap anchorx="margin"/>
          </v:shape>
        </w:pict>
      </w:r>
      <w:r>
        <w:rPr>
          <w:noProof/>
          <w:lang w:eastAsia="sl-SI"/>
        </w:rPr>
        <w:t xml:space="preserve">                                                                                                                  </w:t>
      </w:r>
      <w:r w:rsidRPr="00A569AB">
        <w:rPr>
          <w:rStyle w:val="Emphasis"/>
          <w:rFonts w:ascii="Arial" w:hAnsi="Arial" w:cs="Arial"/>
          <w:i w:val="0"/>
          <w:sz w:val="28"/>
          <w:szCs w:val="28"/>
        </w:rPr>
        <w:tab/>
      </w:r>
    </w:p>
    <w:p w:rsidR="005D65E6" w:rsidRDefault="005D65E6" w:rsidP="00EF28C6">
      <w:pPr>
        <w:rPr>
          <w:rStyle w:val="Emphasis"/>
          <w:rFonts w:ascii="Arial" w:hAnsi="Arial" w:cs="Arial"/>
          <w:i w:val="0"/>
          <w:sz w:val="28"/>
          <w:szCs w:val="28"/>
          <w:u w:val="single"/>
        </w:rPr>
      </w:pPr>
    </w:p>
    <w:p w:rsidR="005D65E6" w:rsidRDefault="005D65E6" w:rsidP="00EF28C6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  <w:u w:val="single"/>
        </w:rPr>
        <w:t xml:space="preserve">                                                                          </w:t>
      </w:r>
    </w:p>
    <w:p w:rsidR="005D65E6" w:rsidRDefault="005D65E6" w:rsidP="00EF28C6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w:pict>
          <v:shape id="Raven puščični povezovalnik 20" o:spid="_x0000_s1047" type="#_x0000_t32" style="position:absolute;margin-left:159.4pt;margin-top:13.1pt;width:74.25pt;height:48.75pt;flip:x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" strokecolor="windowText" strokeweight="1.5pt">
            <v:stroke endarrow="block" joinstyle="miter"/>
          </v:shape>
        </w:pict>
      </w:r>
      <w:r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                                        Klikni na ikonico.       </w:t>
      </w:r>
    </w:p>
    <w:p w:rsidR="005D65E6" w:rsidRPr="00A569AB" w:rsidRDefault="005D65E6" w:rsidP="00EF28C6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                                        Pokazati se ti mora rdeča črtica.</w:t>
      </w:r>
    </w:p>
    <w:p w:rsidR="005D65E6" w:rsidRPr="00C94EEC" w:rsidRDefault="005D65E6" w:rsidP="00C94EEC">
      <w:pPr>
        <w:rPr>
          <w:rStyle w:val="Emphasis"/>
          <w:rFonts w:ascii="Arial" w:hAnsi="Arial" w:cs="Arial"/>
          <w:i w:val="0"/>
          <w:sz w:val="28"/>
          <w:szCs w:val="28"/>
          <w:u w:val="single"/>
        </w:rPr>
      </w:pPr>
    </w:p>
    <w:p w:rsidR="005D65E6" w:rsidRDefault="005D65E6" w:rsidP="00365A2F">
      <w:pPr>
        <w:rPr>
          <w:rStyle w:val="Emphasis"/>
          <w:rFonts w:ascii="Arial" w:hAnsi="Arial" w:cs="Arial"/>
          <w:i w:val="0"/>
          <w:sz w:val="28"/>
          <w:szCs w:val="28"/>
          <w:u w:val="single"/>
        </w:rPr>
      </w:pPr>
    </w:p>
    <w:p w:rsidR="005D65E6" w:rsidRPr="00B954C0" w:rsidRDefault="005D65E6" w:rsidP="00365A2F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w:pict>
          <v:shape id="Slika 7" o:spid="_x0000_s1048" type="#_x0000_t75" style="position:absolute;margin-left:4.9pt;margin-top:.95pt;width:202.7pt;height:157.5pt;z-index:-251661824;visibility:visible">
            <v:imagedata r:id="rId25" o:title=""/>
          </v:shape>
        </w:pict>
      </w:r>
      <w:r>
        <w:rPr>
          <w:noProof/>
          <w:lang w:eastAsia="sl-SI"/>
        </w:rPr>
        <w:t xml:space="preserve">  </w:t>
      </w:r>
    </w:p>
    <w:p w:rsidR="005D65E6" w:rsidRDefault="005D65E6" w:rsidP="00365A2F"/>
    <w:p w:rsidR="005D65E6" w:rsidRDefault="005D65E6" w:rsidP="00A569AB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noProof/>
          <w:lang w:eastAsia="sl-SI"/>
        </w:rPr>
        <w:pict>
          <v:shape id="Raven puščični povezovalnik 21" o:spid="_x0000_s1049" type="#_x0000_t32" style="position:absolute;margin-left:162.4pt;margin-top:14.5pt;width:66.75pt;height:69pt;flip:x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" strokecolor="windowText" strokeweight="1.5pt">
            <v:stroke endarrow="block" joinstyle="miter"/>
          </v:shape>
        </w:pict>
      </w:r>
      <w:r>
        <w:t xml:space="preserve">                                                                                              </w:t>
      </w:r>
      <w:r>
        <w:rPr>
          <w:rStyle w:val="Emphasis"/>
          <w:rFonts w:ascii="Arial" w:hAnsi="Arial" w:cs="Arial"/>
          <w:i w:val="0"/>
          <w:sz w:val="28"/>
          <w:szCs w:val="28"/>
        </w:rPr>
        <w:t>Klikni na ikonico rožica.</w:t>
      </w:r>
    </w:p>
    <w:p w:rsidR="005D65E6" w:rsidRDefault="005D65E6" w:rsidP="00A569AB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                                       V novem okencu, ki se prikaže </w:t>
      </w:r>
    </w:p>
    <w:p w:rsidR="005D65E6" w:rsidRDefault="005D65E6" w:rsidP="00A569AB">
      <w:pPr>
        <w:rPr>
          <w:rStyle w:val="Emphasis"/>
          <w:rFonts w:ascii="Arial" w:hAnsi="Arial" w:cs="Arial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 xml:space="preserve">                                                             izberi </w:t>
      </w:r>
      <w:r>
        <w:rPr>
          <w:rStyle w:val="Emphasis"/>
          <w:rFonts w:ascii="Arial" w:hAnsi="Arial" w:cs="Arial"/>
          <w:sz w:val="28"/>
          <w:szCs w:val="28"/>
        </w:rPr>
        <w:t>Podnapisi (1) angleščina</w:t>
      </w:r>
    </w:p>
    <w:p w:rsidR="005D65E6" w:rsidRPr="00A569AB" w:rsidRDefault="005D65E6" w:rsidP="00A569AB">
      <w:pPr>
        <w:rPr>
          <w:i/>
        </w:rPr>
      </w:pPr>
      <w:r>
        <w:rPr>
          <w:rStyle w:val="Emphasis"/>
          <w:rFonts w:ascii="Arial" w:hAnsi="Arial" w:cs="Arial"/>
          <w:sz w:val="28"/>
          <w:szCs w:val="28"/>
        </w:rPr>
        <w:t xml:space="preserve">                                                            (samodejno ustvarjeno).</w:t>
      </w:r>
    </w:p>
    <w:p w:rsidR="005D65E6" w:rsidRDefault="005D65E6" w:rsidP="00365A2F"/>
    <w:p w:rsidR="005D65E6" w:rsidRDefault="005D65E6" w:rsidP="00365A2F">
      <w:r>
        <w:rPr>
          <w:noProof/>
          <w:lang w:eastAsia="sl-SI"/>
        </w:rPr>
        <w:pict>
          <v:shape id="Slika 8" o:spid="_x0000_s1050" type="#_x0000_t75" style="position:absolute;margin-left:-.35pt;margin-top:.1pt;width:202.5pt;height:154.35pt;z-index:-251659776;visibility:visible">
            <v:imagedata r:id="rId26" o:title=""/>
          </v:shape>
        </w:pict>
      </w:r>
    </w:p>
    <w:p w:rsidR="005D65E6" w:rsidRDefault="005D65E6" w:rsidP="00365A2F">
      <w:r>
        <w:t xml:space="preserve">                     </w:t>
      </w:r>
    </w:p>
    <w:p w:rsidR="005D65E6" w:rsidRDefault="005D65E6" w:rsidP="00365A2F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pict>
          <v:shape id="Raven puščični povezovalnik 22" o:spid="_x0000_s1051" type="#_x0000_t32" style="position:absolute;margin-left:171.4pt;margin-top:18.15pt;width:74.25pt;height:50.25pt;flip:x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" strokecolor="windowText" strokeweight="1.5pt">
            <v:stroke endarrow="block" joinstyle="miter"/>
          </v:shape>
        </w:pict>
      </w:r>
      <w:r w:rsidRPr="00F8032B">
        <w:rPr>
          <w:rFonts w:ascii="Arial" w:hAnsi="Arial" w:cs="Arial"/>
          <w:sz w:val="28"/>
          <w:szCs w:val="28"/>
        </w:rPr>
        <w:t xml:space="preserve">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Izberi </w:t>
      </w:r>
      <w:r w:rsidRPr="00F8032B">
        <w:rPr>
          <w:rFonts w:ascii="Arial" w:hAnsi="Arial" w:cs="Arial"/>
          <w:i/>
          <w:sz w:val="28"/>
          <w:szCs w:val="28"/>
        </w:rPr>
        <w:t>Samodejni prevod.</w:t>
      </w:r>
      <w:r w:rsidRPr="00F8032B">
        <w:rPr>
          <w:rFonts w:ascii="Arial" w:hAnsi="Arial" w:cs="Arial"/>
          <w:sz w:val="28"/>
          <w:szCs w:val="28"/>
        </w:rPr>
        <w:t xml:space="preserve"> </w:t>
      </w:r>
    </w:p>
    <w:p w:rsidR="005D65E6" w:rsidRPr="00F8032B" w:rsidRDefault="005D65E6" w:rsidP="00365A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Izberi </w:t>
      </w:r>
      <w:r w:rsidRPr="00F8032B">
        <w:rPr>
          <w:rFonts w:ascii="Arial" w:hAnsi="Arial" w:cs="Arial"/>
          <w:i/>
          <w:sz w:val="28"/>
          <w:szCs w:val="28"/>
        </w:rPr>
        <w:t>Slovenščina.</w:t>
      </w:r>
      <w:r w:rsidRPr="00F8032B">
        <w:rPr>
          <w:rFonts w:ascii="Arial" w:hAnsi="Arial" w:cs="Arial"/>
          <w:sz w:val="28"/>
          <w:szCs w:val="28"/>
        </w:rPr>
        <w:t xml:space="preserve">       </w:t>
      </w:r>
    </w:p>
    <w:p w:rsidR="005D65E6" w:rsidRDefault="005D65E6" w:rsidP="00365A2F"/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F8032B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4. Pomakni se naprej do strani z naslovom Lastnosti umetnih snovi. Zapiši tri prednosti umetnih snovi in tri slabosti le teh.</w:t>
      </w:r>
    </w:p>
    <w:p w:rsidR="005D65E6" w:rsidRPr="00F8032B" w:rsidRDefault="005D65E6" w:rsidP="00F8032B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PREDNOSTI: ______________________________________________________________________________________________________________________________________________________________________________SLABOSTI: ______________________________________________________________________________________________________________________________________________________________________________</w:t>
      </w: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9F1F0B">
      <w:pPr>
        <w:jc w:val="both"/>
        <w:rPr>
          <w:rFonts w:ascii="Arial" w:hAnsi="Arial" w:cs="Arial"/>
          <w:noProof/>
          <w:sz w:val="28"/>
          <w:szCs w:val="28"/>
          <w:lang w:eastAsia="sl-SI"/>
        </w:rPr>
      </w:pPr>
      <w:r w:rsidRPr="00A85BA0">
        <w:rPr>
          <w:noProof/>
          <w:lang w:eastAsia="sl-SI"/>
        </w:rPr>
        <w:pict>
          <v:shape id="Slika 24" o:spid="_x0000_i1031" type="#_x0000_t75" style="width:43.5pt;height:39pt;visibility:visible">
            <v:imagedata r:id="rId7" o:title=""/>
          </v:shape>
        </w:pict>
      </w:r>
      <w:r>
        <w:rPr>
          <w:rFonts w:ascii="Arial" w:hAnsi="Arial" w:cs="Arial"/>
          <w:noProof/>
          <w:sz w:val="28"/>
          <w:szCs w:val="28"/>
          <w:lang w:eastAsia="sl-SI"/>
        </w:rPr>
        <w:t>Umetne snovi lahko obdelujemo. To pomeni, da lahko iz njih naredimo izdelek. Tako kot obdelujemo les (ga žagamo, vrtamo, brusimo …) lahko tudi umetne snovi. Spodaj boš s pomočjo rebusov ugotovil, katerih delovnih operacij se lahko poslužujemo pri obdelavi umetnih snovi. Rešitve vpiši v okenčke. En primer imaš že rešen.</w:t>
      </w:r>
    </w:p>
    <w:p w:rsidR="005D65E6" w:rsidRDefault="005D65E6" w:rsidP="006D4542">
      <w:pPr>
        <w:jc w:val="center"/>
        <w:rPr>
          <w:rFonts w:ascii="Arial" w:hAnsi="Arial" w:cs="Arial"/>
          <w:sz w:val="28"/>
          <w:szCs w:val="28"/>
        </w:rPr>
      </w:pPr>
    </w:p>
    <w:p w:rsidR="005D65E6" w:rsidRDefault="005D65E6" w:rsidP="006D4542">
      <w:pPr>
        <w:rPr>
          <w:rFonts w:ascii="Roboto" w:hAnsi="Roboto"/>
          <w:noProof/>
          <w:color w:val="2962FF"/>
          <w:lang w:eastAsia="sl-SI"/>
        </w:rPr>
      </w:pPr>
      <w:r>
        <w:rPr>
          <w:noProof/>
          <w:lang w:eastAsia="sl-SI"/>
        </w:rPr>
        <w:t xml:space="preserve">          </w:t>
      </w:r>
      <w:r w:rsidRPr="00A85BA0">
        <w:rPr>
          <w:noProof/>
          <w:lang w:eastAsia="sl-SI"/>
        </w:rPr>
        <w:pict>
          <v:shape id="Slika 42" o:spid="_x0000_i1032" type="#_x0000_t75" style="width:159.75pt;height:117pt;visibility:visible">
            <v:imagedata r:id="rId27" o:title=""/>
          </v:shape>
        </w:pict>
      </w:r>
      <w:r>
        <w:rPr>
          <w:rFonts w:ascii="Roboto" w:hAnsi="Roboto"/>
          <w:noProof/>
          <w:color w:val="2962FF"/>
          <w:lang w:eastAsia="sl-SI"/>
        </w:rPr>
        <w:t xml:space="preserve">          </w:t>
      </w:r>
      <w:hyperlink r:id="rId28" w:tgtFrame="_blank" w:history="1">
        <w:r w:rsidRPr="002045C3">
          <w:rPr>
            <w:rFonts w:ascii="Roboto" w:hAnsi="Roboto"/>
            <w:noProof/>
            <w:color w:val="2962FF"/>
            <w:lang w:eastAsia="sl-SI"/>
          </w:rPr>
          <w:pict>
            <v:shape id="_x0000_i1033" type="#_x0000_t75" alt="Kako pravilno posaditi česen - siol.net" href="https://www.google.si/url?sa=i&amp;url=https://siol.net/dom/vrt-in-okolica/kako-pravilno-posaditi-cesen-171626&amp;psig=AOvVaw3YIB38o_-jw8SiFH8h6X3F&amp;ust=1585579350919000&amp;source=images&amp;cd=vfe&amp;ved=0CAIQjRxqFwoTCLjw_sr1v-gCFQAAAAAdAAAAAB" style="width:176.25pt;height:117.75pt;rotation:180;flip:y;visibility:visible" o:button="t">
              <v:fill o:detectmouseclick="t"/>
              <v:imagedata r:id="rId29" o:title=""/>
            </v:shape>
          </w:pict>
        </w:r>
      </w:hyperlink>
    </w:p>
    <w:p w:rsidR="005D65E6" w:rsidRDefault="005D65E6" w:rsidP="006D4542">
      <w:pPr>
        <w:jc w:val="center"/>
        <w:rPr>
          <w:rFonts w:ascii="Arial" w:hAnsi="Arial" w:cs="Arial"/>
          <w:noProof/>
          <w:sz w:val="28"/>
          <w:szCs w:val="28"/>
          <w:lang w:eastAsia="sl-SI"/>
        </w:rPr>
      </w:pPr>
      <w:r w:rsidRPr="00444546">
        <w:rPr>
          <w:rFonts w:ascii="Arial" w:hAnsi="Arial" w:cs="Arial"/>
          <w:noProof/>
          <w:sz w:val="28"/>
          <w:szCs w:val="28"/>
          <w:lang w:eastAsia="sl-SI"/>
        </w:rPr>
        <w:t>1 2 3 4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              </w:t>
      </w:r>
      <w:r w:rsidRPr="00444546">
        <w:rPr>
          <w:rFonts w:ascii="Arial" w:hAnsi="Arial" w:cs="Arial"/>
          <w:strike/>
          <w:noProof/>
          <w:sz w:val="28"/>
          <w:szCs w:val="28"/>
          <w:lang w:eastAsia="sl-SI"/>
        </w:rPr>
        <w:t>1 2 3</w:t>
      </w:r>
      <w:r w:rsidRPr="00D045B3">
        <w:rPr>
          <w:rFonts w:ascii="Arial" w:hAnsi="Arial" w:cs="Arial"/>
          <w:noProof/>
          <w:sz w:val="28"/>
          <w:szCs w:val="28"/>
          <w:lang w:eastAsia="sl-SI"/>
        </w:rPr>
        <w:t xml:space="preserve"> 4 5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6 7</w:t>
      </w:r>
    </w:p>
    <w:tbl>
      <w:tblPr>
        <w:tblpPr w:leftFromText="141" w:rightFromText="141" w:vertAnchor="text" w:horzAnchor="margin" w:tblpXSpec="center" w:tblpY="5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3"/>
        <w:gridCol w:w="419"/>
        <w:gridCol w:w="419"/>
        <w:gridCol w:w="403"/>
        <w:gridCol w:w="403"/>
        <w:gridCol w:w="419"/>
        <w:gridCol w:w="398"/>
        <w:gridCol w:w="403"/>
      </w:tblGrid>
      <w:tr w:rsidR="005D65E6" w:rsidRPr="002045C3" w:rsidTr="002045C3">
        <w:trPr>
          <w:trHeight w:val="511"/>
        </w:trPr>
        <w:tc>
          <w:tcPr>
            <w:tcW w:w="403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419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R</w:t>
            </w:r>
          </w:p>
        </w:tc>
        <w:tc>
          <w:tcPr>
            <w:tcW w:w="419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U</w:t>
            </w:r>
          </w:p>
        </w:tc>
        <w:tc>
          <w:tcPr>
            <w:tcW w:w="403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Š</w:t>
            </w:r>
          </w:p>
        </w:tc>
        <w:tc>
          <w:tcPr>
            <w:tcW w:w="403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419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398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J</w:t>
            </w:r>
          </w:p>
        </w:tc>
        <w:tc>
          <w:tcPr>
            <w:tcW w:w="403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E</w:t>
            </w:r>
          </w:p>
        </w:tc>
      </w:tr>
    </w:tbl>
    <w:p w:rsidR="005D65E6" w:rsidRDefault="005D65E6" w:rsidP="006D4542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K = B, H = Š</w:t>
      </w:r>
    </w:p>
    <w:p w:rsidR="005D65E6" w:rsidRDefault="005D65E6" w:rsidP="009F1F0B">
      <w:pPr>
        <w:jc w:val="both"/>
        <w:rPr>
          <w:rFonts w:ascii="Arial" w:hAnsi="Arial" w:cs="Arial"/>
          <w:noProof/>
          <w:sz w:val="28"/>
          <w:szCs w:val="28"/>
          <w:lang w:eastAsia="sl-SI"/>
        </w:rPr>
      </w:pPr>
    </w:p>
    <w:p w:rsidR="005D65E6" w:rsidRDefault="005D65E6" w:rsidP="009F1F0B">
      <w:pPr>
        <w:jc w:val="both"/>
        <w:rPr>
          <w:rFonts w:ascii="Arial" w:hAnsi="Arial" w:cs="Arial"/>
          <w:noProof/>
          <w:sz w:val="28"/>
          <w:szCs w:val="28"/>
          <w:lang w:eastAsia="sl-SI"/>
        </w:rPr>
      </w:pPr>
    </w:p>
    <w:p w:rsidR="005D65E6" w:rsidRDefault="005D65E6" w:rsidP="009F1F0B">
      <w:pPr>
        <w:jc w:val="both"/>
        <w:rPr>
          <w:rFonts w:ascii="Arial" w:hAnsi="Arial" w:cs="Arial"/>
          <w:noProof/>
          <w:sz w:val="28"/>
          <w:szCs w:val="28"/>
          <w:lang w:eastAsia="sl-SI"/>
        </w:rPr>
      </w:pPr>
    </w:p>
    <w:p w:rsidR="005D65E6" w:rsidRDefault="005D65E6" w:rsidP="006D4542">
      <w:pPr>
        <w:rPr>
          <w:rFonts w:ascii="Roboto" w:hAnsi="Roboto"/>
          <w:noProof/>
          <w:color w:val="2962FF"/>
          <w:lang w:eastAsia="sl-SI"/>
        </w:rPr>
      </w:pPr>
      <w:r>
        <w:rPr>
          <w:noProof/>
          <w:lang w:eastAsia="sl-SI"/>
        </w:rPr>
        <w:t xml:space="preserve">   </w:t>
      </w:r>
      <w:r w:rsidRPr="00A85BA0">
        <w:rPr>
          <w:noProof/>
          <w:lang w:eastAsia="sl-SI"/>
        </w:rPr>
        <w:pict>
          <v:shape id="Slika 40" o:spid="_x0000_i1034" type="#_x0000_t75" style="width:178.5pt;height:75pt;visibility:visible">
            <v:imagedata r:id="rId30" o:title=""/>
          </v:shape>
        </w:pict>
      </w:r>
      <w:r>
        <w:rPr>
          <w:rFonts w:ascii="Roboto" w:hAnsi="Roboto"/>
          <w:noProof/>
          <w:color w:val="2962FF"/>
          <w:lang w:eastAsia="sl-SI"/>
        </w:rPr>
        <w:t xml:space="preserve">                         </w:t>
      </w:r>
      <w:hyperlink r:id="rId31" w:tgtFrame="_blank" w:history="1">
        <w:r w:rsidRPr="002045C3">
          <w:rPr>
            <w:rFonts w:ascii="Roboto" w:hAnsi="Roboto"/>
            <w:noProof/>
            <w:color w:val="2962FF"/>
            <w:lang w:eastAsia="sl-SI"/>
          </w:rPr>
          <w:pict>
            <v:shape id="Slika 41" o:spid="_x0000_i1035" type="#_x0000_t75" alt="Največje zanimivosti o plavanju - siol.net" href="https://www.google.si/url?sa=i&amp;url=https://siol.net/novice/poletni-dan/najvecje-zanimivosti-o-plavanju-475254&amp;psig=AOvVaw3LnJZwNFm36xjeiwqQA8Hk&amp;ust=1585559919122000&amp;source=images&amp;cd=vfe&amp;ved=0CAIQjRxqFwoTCPiP8pStv-gCFQAAAAAdAAAAAB" style="width:155.25pt;height:103.5pt;visibility:visible" o:button="t">
              <v:fill o:detectmouseclick="t"/>
              <v:imagedata r:id="rId32" o:title=""/>
            </v:shape>
          </w:pict>
        </w:r>
      </w:hyperlink>
    </w:p>
    <w:p w:rsidR="005D65E6" w:rsidRPr="00444546" w:rsidRDefault="005D65E6" w:rsidP="006D4542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</w:t>
      </w:r>
      <w:r w:rsidRPr="00444546">
        <w:rPr>
          <w:rFonts w:ascii="Arial" w:hAnsi="Arial" w:cs="Arial"/>
          <w:noProof/>
          <w:sz w:val="28"/>
          <w:szCs w:val="28"/>
          <w:lang w:eastAsia="sl-SI"/>
        </w:rPr>
        <w:t xml:space="preserve">1 2 3 4      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        </w:t>
      </w:r>
      <w:r w:rsidRPr="00444546">
        <w:rPr>
          <w:rFonts w:ascii="Arial" w:hAnsi="Arial" w:cs="Arial"/>
          <w:strike/>
          <w:noProof/>
          <w:sz w:val="28"/>
          <w:szCs w:val="28"/>
          <w:lang w:eastAsia="sl-SI"/>
        </w:rPr>
        <w:t>1 2 3 4 5</w:t>
      </w:r>
      <w:r w:rsidRPr="00444546">
        <w:rPr>
          <w:rFonts w:ascii="Arial" w:hAnsi="Arial" w:cs="Arial"/>
          <w:noProof/>
          <w:sz w:val="28"/>
          <w:szCs w:val="28"/>
          <w:lang w:eastAsia="sl-SI"/>
        </w:rPr>
        <w:t xml:space="preserve"> 6 7 8</w:t>
      </w:r>
    </w:p>
    <w:tbl>
      <w:tblPr>
        <w:tblpPr w:leftFromText="141" w:rightFromText="141" w:vertAnchor="page" w:horzAnchor="margin" w:tblpXSpec="center" w:tblpY="148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1"/>
        <w:gridCol w:w="412"/>
        <w:gridCol w:w="411"/>
        <w:gridCol w:w="412"/>
        <w:gridCol w:w="411"/>
        <w:gridCol w:w="412"/>
        <w:gridCol w:w="412"/>
      </w:tblGrid>
      <w:tr w:rsidR="005D65E6" w:rsidRPr="002045C3" w:rsidTr="00DC7C15">
        <w:trPr>
          <w:trHeight w:val="558"/>
        </w:trPr>
        <w:tc>
          <w:tcPr>
            <w:tcW w:w="411" w:type="dxa"/>
          </w:tcPr>
          <w:p w:rsidR="005D65E6" w:rsidRPr="002045C3" w:rsidRDefault="005D65E6" w:rsidP="00DC7C1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2" w:type="dxa"/>
          </w:tcPr>
          <w:p w:rsidR="005D65E6" w:rsidRPr="002045C3" w:rsidRDefault="005D65E6" w:rsidP="00DC7C1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1" w:type="dxa"/>
          </w:tcPr>
          <w:p w:rsidR="005D65E6" w:rsidRPr="002045C3" w:rsidRDefault="005D65E6" w:rsidP="00DC7C1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2" w:type="dxa"/>
          </w:tcPr>
          <w:p w:rsidR="005D65E6" w:rsidRPr="002045C3" w:rsidRDefault="005D65E6" w:rsidP="00DC7C1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1" w:type="dxa"/>
          </w:tcPr>
          <w:p w:rsidR="005D65E6" w:rsidRPr="002045C3" w:rsidRDefault="005D65E6" w:rsidP="00DC7C1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2" w:type="dxa"/>
          </w:tcPr>
          <w:p w:rsidR="005D65E6" w:rsidRPr="002045C3" w:rsidRDefault="005D65E6" w:rsidP="00DC7C1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2" w:type="dxa"/>
          </w:tcPr>
          <w:p w:rsidR="005D65E6" w:rsidRPr="002045C3" w:rsidRDefault="005D65E6" w:rsidP="00DC7C1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D65E6" w:rsidRPr="00444546" w:rsidRDefault="005D65E6" w:rsidP="00005F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5D65E6" w:rsidRPr="009F1F0B" w:rsidRDefault="005D65E6" w:rsidP="009F1F0B">
      <w:pPr>
        <w:jc w:val="both"/>
        <w:rPr>
          <w:rFonts w:ascii="Arial" w:hAnsi="Arial" w:cs="Arial"/>
          <w:sz w:val="28"/>
          <w:szCs w:val="28"/>
        </w:rPr>
      </w:pPr>
    </w:p>
    <w:p w:rsidR="005D65E6" w:rsidRPr="00005F6D" w:rsidRDefault="005D65E6" w:rsidP="00365A2F">
      <w:pPr>
        <w:rPr>
          <w:rFonts w:ascii="Arial" w:hAnsi="Arial" w:cs="Arial"/>
          <w:sz w:val="28"/>
          <w:szCs w:val="28"/>
        </w:rPr>
      </w:pPr>
      <w:r>
        <w:t xml:space="preserve"> </w:t>
      </w:r>
    </w:p>
    <w:p w:rsidR="005D65E6" w:rsidRDefault="005D65E6" w:rsidP="006D4542">
      <w:pPr>
        <w:rPr>
          <w:rFonts w:ascii="Arial" w:hAnsi="Arial" w:cs="Arial"/>
          <w:sz w:val="28"/>
          <w:szCs w:val="28"/>
        </w:rPr>
      </w:pPr>
    </w:p>
    <w:tbl>
      <w:tblPr>
        <w:tblpPr w:leftFromText="141" w:rightFromText="141" w:vertAnchor="text" w:horzAnchor="page" w:tblpX="5461" w:tblpY="20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2"/>
        <w:gridCol w:w="422"/>
        <w:gridCol w:w="422"/>
        <w:gridCol w:w="424"/>
        <w:gridCol w:w="424"/>
        <w:gridCol w:w="424"/>
        <w:gridCol w:w="424"/>
      </w:tblGrid>
      <w:tr w:rsidR="005D65E6" w:rsidRPr="002045C3" w:rsidTr="002045C3">
        <w:trPr>
          <w:trHeight w:val="571"/>
        </w:trPr>
        <w:tc>
          <w:tcPr>
            <w:tcW w:w="422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2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2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4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4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4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4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D65E6" w:rsidRDefault="005D65E6" w:rsidP="006D4542">
      <w:pPr>
        <w:rPr>
          <w:rFonts w:ascii="Arial" w:hAnsi="Arial" w:cs="Arial"/>
          <w:sz w:val="28"/>
          <w:szCs w:val="28"/>
        </w:rPr>
      </w:pPr>
      <w:hyperlink r:id="rId33" w:tgtFrame="_blank" w:history="1">
        <w:r w:rsidRPr="002045C3">
          <w:rPr>
            <w:rFonts w:ascii="Roboto" w:hAnsi="Roboto"/>
            <w:noProof/>
            <w:color w:val="2962FF"/>
            <w:lang w:eastAsia="sl-SI"/>
          </w:rPr>
          <w:pict>
            <v:shape id="Slika 44" o:spid="_x0000_i1036" type="#_x0000_t75" alt="Kam na plezanje po službi - Kibuba, pustolovščina na obzorju ..." href="https://www.google.si/url?sa=i&amp;url=https://www.kibuba.com/kibubazin/kam-na-plezanje-po-sluzbi&amp;psig=AOvVaw3vt6duroZd58WWNTOozoN4&amp;ust=1585579953064000&amp;source=images&amp;cd=vfe&amp;ved=0CAIQjRxqFwoTCJj85uP3v-gCFQAAAAAdAAAAAB" style="width:169.5pt;height:143.25pt;visibility:visible" o:button="t">
              <v:fill o:detectmouseclick="t"/>
              <v:imagedata r:id="rId34" o:title=""/>
            </v:shape>
          </w:pict>
        </w:r>
      </w:hyperlink>
      <w:r>
        <w:rPr>
          <w:rFonts w:ascii="Arial" w:hAnsi="Arial" w:cs="Arial"/>
          <w:sz w:val="28"/>
          <w:szCs w:val="28"/>
        </w:rPr>
        <w:t xml:space="preserve">           </w:t>
      </w:r>
    </w:p>
    <w:p w:rsidR="005D65E6" w:rsidRPr="00444546" w:rsidRDefault="005D65E6" w:rsidP="006D4542">
      <w:pPr>
        <w:rPr>
          <w:rFonts w:ascii="Arial" w:hAnsi="Arial" w:cs="Arial"/>
          <w:noProof/>
          <w:sz w:val="28"/>
          <w:szCs w:val="28"/>
          <w:lang w:eastAsia="sl-SI"/>
        </w:rPr>
      </w:pPr>
      <w:r w:rsidRPr="00FD7E1A">
        <w:rPr>
          <w:rFonts w:ascii="Arial" w:hAnsi="Arial" w:cs="Arial"/>
          <w:noProof/>
          <w:sz w:val="28"/>
          <w:szCs w:val="28"/>
          <w:lang w:eastAsia="sl-SI"/>
        </w:rPr>
        <w:t xml:space="preserve">     </w:t>
      </w:r>
      <w:r w:rsidRPr="00D045B3">
        <w:rPr>
          <w:rFonts w:ascii="Arial" w:hAnsi="Arial" w:cs="Arial"/>
          <w:strike/>
          <w:noProof/>
          <w:sz w:val="28"/>
          <w:szCs w:val="28"/>
          <w:lang w:eastAsia="sl-SI"/>
        </w:rPr>
        <w:t>1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  <w:r w:rsidRPr="00D045B3">
        <w:rPr>
          <w:rFonts w:ascii="Arial" w:hAnsi="Arial" w:cs="Arial"/>
          <w:noProof/>
          <w:sz w:val="28"/>
          <w:szCs w:val="28"/>
          <w:lang w:eastAsia="sl-SI"/>
        </w:rPr>
        <w:t>2 3 4 5</w:t>
      </w:r>
      <w:r w:rsidRPr="00444546">
        <w:rPr>
          <w:rFonts w:ascii="Arial" w:hAnsi="Arial" w:cs="Arial"/>
          <w:noProof/>
          <w:sz w:val="28"/>
          <w:szCs w:val="28"/>
          <w:lang w:eastAsia="sl-SI"/>
        </w:rPr>
        <w:t xml:space="preserve"> 6 7 8 </w:t>
      </w:r>
    </w:p>
    <w:p w:rsidR="005D65E6" w:rsidRPr="00444546" w:rsidRDefault="005D65E6" w:rsidP="006D45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L = R</w:t>
      </w:r>
    </w:p>
    <w:p w:rsidR="005D65E6" w:rsidRDefault="005D65E6" w:rsidP="00365A2F"/>
    <w:p w:rsidR="005D65E6" w:rsidRDefault="005D65E6" w:rsidP="00365A2F"/>
    <w:tbl>
      <w:tblPr>
        <w:tblpPr w:leftFromText="141" w:rightFromText="141" w:vertAnchor="text" w:horzAnchor="page" w:tblpX="6466" w:tblpY="14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"/>
        <w:gridCol w:w="436"/>
        <w:gridCol w:w="437"/>
        <w:gridCol w:w="437"/>
        <w:gridCol w:w="437"/>
        <w:gridCol w:w="437"/>
        <w:gridCol w:w="437"/>
        <w:gridCol w:w="437"/>
      </w:tblGrid>
      <w:tr w:rsidR="005D65E6" w:rsidRPr="002045C3" w:rsidTr="002045C3">
        <w:trPr>
          <w:trHeight w:val="472"/>
        </w:trPr>
        <w:tc>
          <w:tcPr>
            <w:tcW w:w="436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7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7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7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7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7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7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D65E6" w:rsidRDefault="005D65E6" w:rsidP="00F617D9">
      <w:pPr>
        <w:rPr>
          <w:rFonts w:ascii="Arial" w:hAnsi="Arial" w:cs="Arial"/>
          <w:sz w:val="28"/>
          <w:szCs w:val="28"/>
        </w:rPr>
      </w:pPr>
      <w:hyperlink r:id="rId35" w:tgtFrame="_blank" w:history="1">
        <w:r w:rsidRPr="002045C3">
          <w:rPr>
            <w:rFonts w:ascii="Roboto" w:hAnsi="Roboto"/>
            <w:noProof/>
            <w:color w:val="2962FF"/>
            <w:lang w:eastAsia="sl-SI"/>
          </w:rPr>
          <w:pict>
            <v:shape id="Slika 45" o:spid="_x0000_i1037" type="#_x0000_t75" alt="Unikatni križ iz slovenskega orehovega lesa" href="https://www.google.si/url?sa=i&amp;url=http://www.naravna-darila.si/unikatni-leseni-krizi.html&amp;psig=AOvVaw3iZiRXRFtl-jgNarBb0P7L&amp;ust=1585580188590000&amp;source=images&amp;cd=vfe&amp;ved=0CAIQjRxqFwoTCNilm9L4v-gCFQAAAAAdAAAAAB" style="width:54.75pt;height:98.25pt;visibility:visible" o:button="t">
              <v:fill o:detectmouseclick="t"/>
              <v:imagedata r:id="rId36" o:title=""/>
            </v:shape>
          </w:pict>
        </w:r>
      </w:hyperlink>
      <w:r>
        <w:rPr>
          <w:rFonts w:ascii="Arial" w:hAnsi="Arial" w:cs="Arial"/>
          <w:sz w:val="28"/>
          <w:szCs w:val="28"/>
        </w:rPr>
        <w:t xml:space="preserve">            </w:t>
      </w:r>
      <w:hyperlink r:id="rId37" w:tgtFrame="_blank" w:history="1">
        <w:r w:rsidRPr="002045C3">
          <w:rPr>
            <w:rFonts w:ascii="Roboto" w:hAnsi="Roboto"/>
            <w:noProof/>
            <w:color w:val="2962FF"/>
            <w:lang w:eastAsia="sl-SI"/>
          </w:rPr>
          <w:pict>
            <v:shape id="Slika 46" o:spid="_x0000_i1038" type="#_x0000_t75" alt="Korenje | Prodajni program | Dostava sadja v podjetje in direktno ..." href="https://www.google.si/url?sa=i&amp;url=https://gajbica.si/prodajni_program/218/korenje/&amp;psig=AOvVaw3iI6j3RJgSZRUgR2ufImor&amp;ust=1585580230295000&amp;source=images&amp;cd=vfe&amp;ved=0CAIQjRxqFwoTCLDhh-b4v-gCFQAAAAAdAAAAAB" style="width:137.25pt;height:85.5pt;visibility:visible" o:button="t">
              <v:fill o:detectmouseclick="t"/>
              <v:imagedata r:id="rId38" o:title=""/>
            </v:shape>
          </w:pict>
        </w:r>
      </w:hyperlink>
    </w:p>
    <w:p w:rsidR="005D65E6" w:rsidRDefault="005D65E6" w:rsidP="00F617D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1 2 3 4                  1 2 3 4 5 6 7</w:t>
      </w:r>
    </w:p>
    <w:p w:rsidR="005D65E6" w:rsidRPr="00444546" w:rsidRDefault="005D65E6" w:rsidP="00F617D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Ž = V                     KOR = LJ</w:t>
      </w:r>
    </w:p>
    <w:p w:rsidR="005D65E6" w:rsidRDefault="005D65E6" w:rsidP="00FD7E1A"/>
    <w:p w:rsidR="005D65E6" w:rsidRDefault="005D65E6" w:rsidP="00FD7E1A">
      <w:pPr>
        <w:rPr>
          <w:rFonts w:ascii="Arial" w:hAnsi="Arial" w:cs="Arial"/>
          <w:sz w:val="28"/>
          <w:szCs w:val="28"/>
        </w:rPr>
      </w:pPr>
    </w:p>
    <w:p w:rsidR="005D65E6" w:rsidRDefault="005D65E6" w:rsidP="00FD7E1A">
      <w:pPr>
        <w:rPr>
          <w:rFonts w:ascii="Arial" w:hAnsi="Arial" w:cs="Arial"/>
          <w:sz w:val="28"/>
          <w:szCs w:val="28"/>
        </w:rPr>
      </w:pPr>
      <w:hyperlink r:id="rId39" w:tgtFrame="_blank" w:history="1">
        <w:r w:rsidRPr="002045C3">
          <w:rPr>
            <w:rFonts w:ascii="Roboto" w:hAnsi="Roboto"/>
            <w:noProof/>
            <w:color w:val="2962FF"/>
            <w:lang w:eastAsia="sl-SI"/>
          </w:rPr>
          <w:pict>
            <v:shape id="Slika 47" o:spid="_x0000_i1039" type="#_x0000_t75" alt="Vrtiljak pometal otroke na tla | Žurnal24" href="https://www.google.si/url?sa=i&amp;url=https://www.zurnal24.si/svet/vrtiljak-pometal-otroke-na-tla-205094&amp;psig=AOvVaw1LxHN67OxOM-vSVa1GmOTM&amp;ust=1585580567423000&amp;source=images&amp;cd=vfe&amp;ved=0CAIQjRxqFwoTCIC7nov6v-gCFQAAAAAdAAAAAB" style="width:218.25pt;height:123pt;visibility:visible" o:button="t">
              <v:fill o:detectmouseclick="t"/>
              <v:imagedata r:id="rId40" o:title=""/>
            </v:shape>
          </w:pict>
        </w:r>
      </w:hyperlink>
      <w:r>
        <w:rPr>
          <w:rFonts w:ascii="Arial" w:hAnsi="Arial" w:cs="Arial"/>
          <w:sz w:val="28"/>
          <w:szCs w:val="28"/>
        </w:rPr>
        <w:t xml:space="preserve">    </w:t>
      </w:r>
      <w:r w:rsidRPr="00A85BA0">
        <w:rPr>
          <w:noProof/>
          <w:lang w:eastAsia="sl-SI"/>
        </w:rPr>
        <w:pict>
          <v:shape id="Slika 48" o:spid="_x0000_i1040" type="#_x0000_t75" style="width:192pt;height:122.25pt;visibility:visible">
            <v:imagedata r:id="rId41" o:title=""/>
          </v:shape>
        </w:pict>
      </w:r>
      <w:r>
        <w:rPr>
          <w:rFonts w:ascii="Arial" w:hAnsi="Arial" w:cs="Arial"/>
          <w:sz w:val="28"/>
          <w:szCs w:val="28"/>
        </w:rPr>
        <w:t xml:space="preserve">        </w:t>
      </w:r>
    </w:p>
    <w:p w:rsidR="005D65E6" w:rsidRPr="00D045B3" w:rsidRDefault="005D65E6" w:rsidP="00FD7E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1 2 3 </w:t>
      </w:r>
      <w:r w:rsidRPr="00D045B3">
        <w:rPr>
          <w:rFonts w:ascii="Arial" w:hAnsi="Arial" w:cs="Arial"/>
          <w:strike/>
          <w:sz w:val="28"/>
          <w:szCs w:val="28"/>
        </w:rPr>
        <w:t>4 5 6 7 8</w:t>
      </w:r>
      <w:r w:rsidRPr="00D045B3"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Pr="00D045B3">
        <w:rPr>
          <w:rFonts w:ascii="Arial" w:hAnsi="Arial" w:cs="Arial"/>
          <w:strike/>
          <w:sz w:val="28"/>
          <w:szCs w:val="28"/>
        </w:rPr>
        <w:t>1</w:t>
      </w:r>
      <w:r w:rsidRPr="00D045B3">
        <w:rPr>
          <w:rFonts w:ascii="Arial" w:hAnsi="Arial" w:cs="Arial"/>
          <w:sz w:val="28"/>
          <w:szCs w:val="28"/>
        </w:rPr>
        <w:t xml:space="preserve"> 2 3 4 5</w:t>
      </w:r>
    </w:p>
    <w:p w:rsidR="005D65E6" w:rsidRDefault="005D65E6" w:rsidP="00FD7E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</w:t>
      </w:r>
      <w:r w:rsidRPr="00D045B3">
        <w:rPr>
          <w:rFonts w:ascii="Arial" w:hAnsi="Arial" w:cs="Arial"/>
          <w:sz w:val="20"/>
          <w:szCs w:val="20"/>
        </w:rPr>
        <w:t>(drugi)</w:t>
      </w:r>
      <w:r>
        <w:rPr>
          <w:rFonts w:ascii="Arial" w:hAnsi="Arial" w:cs="Arial"/>
          <w:sz w:val="28"/>
          <w:szCs w:val="28"/>
        </w:rPr>
        <w:t xml:space="preserve"> A = E</w:t>
      </w:r>
    </w:p>
    <w:tbl>
      <w:tblPr>
        <w:tblW w:w="0" w:type="auto"/>
        <w:tblInd w:w="2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9"/>
        <w:gridCol w:w="449"/>
        <w:gridCol w:w="449"/>
        <w:gridCol w:w="450"/>
        <w:gridCol w:w="450"/>
        <w:gridCol w:w="450"/>
        <w:gridCol w:w="450"/>
      </w:tblGrid>
      <w:tr w:rsidR="005D65E6" w:rsidRPr="002045C3" w:rsidTr="002045C3">
        <w:trPr>
          <w:trHeight w:val="500"/>
        </w:trPr>
        <w:tc>
          <w:tcPr>
            <w:tcW w:w="449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9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0" w:type="dxa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D65E6" w:rsidRDefault="005D65E6" w:rsidP="00365A2F"/>
    <w:p w:rsidR="005D65E6" w:rsidRDefault="005D65E6" w:rsidP="00365A2F"/>
    <w:p w:rsidR="005D65E6" w:rsidRDefault="005D65E6" w:rsidP="00365A2F"/>
    <w:p w:rsidR="005D65E6" w:rsidRDefault="005D65E6" w:rsidP="00365A2F"/>
    <w:p w:rsidR="005D65E6" w:rsidRDefault="005D65E6" w:rsidP="00FD7E1A">
      <w:pPr>
        <w:rPr>
          <w:rFonts w:ascii="Arial" w:hAnsi="Arial" w:cs="Arial"/>
          <w:sz w:val="28"/>
          <w:szCs w:val="28"/>
        </w:rPr>
      </w:pPr>
    </w:p>
    <w:p w:rsidR="005D65E6" w:rsidRDefault="005D65E6" w:rsidP="00FD7E1A">
      <w:pPr>
        <w:rPr>
          <w:noProof/>
          <w:lang w:eastAsia="sl-SI"/>
        </w:rPr>
      </w:pPr>
      <w:r>
        <w:rPr>
          <w:rFonts w:ascii="Roboto" w:hAnsi="Roboto"/>
          <w:noProof/>
          <w:color w:val="2962FF"/>
          <w:lang w:eastAsia="sl-SI"/>
        </w:rPr>
        <w:t xml:space="preserve">   </w:t>
      </w:r>
      <w:hyperlink r:id="rId42" w:tgtFrame="_blank" w:history="1">
        <w:r w:rsidRPr="002045C3">
          <w:rPr>
            <w:rFonts w:ascii="Roboto" w:hAnsi="Roboto"/>
            <w:noProof/>
            <w:color w:val="2962FF"/>
            <w:lang w:eastAsia="sl-SI"/>
          </w:rPr>
          <w:pict>
            <v:shape id="Slika 49" o:spid="_x0000_i1041" type="#_x0000_t75" alt="Perje za dekoracije, 12 cm — Hobby Art Chemaco" href="https://www.google.si/url?sa=i&amp;url=https://www.chemaco.hr/hr/katalog/perje-za-dekoracije-12-cm/&amp;psig=AOvVaw1iNaMnQbTob7s3onMLQWh2&amp;ust=1585581278776000&amp;source=images&amp;cd=vfe&amp;ved=0CAIQjRxqFwoTCOiXtuP8v-gCFQAAAAAdAAAAAB" style="width:158.25pt;height:158.25pt;visibility:visible" o:button="t">
              <v:fill o:detectmouseclick="t"/>
              <v:imagedata r:id="rId43" o:title=""/>
            </v:shape>
          </w:pict>
        </w:r>
      </w:hyperlink>
      <w:r>
        <w:rPr>
          <w:rFonts w:ascii="Arial" w:hAnsi="Arial" w:cs="Arial"/>
          <w:sz w:val="28"/>
          <w:szCs w:val="28"/>
        </w:rPr>
        <w:t xml:space="preserve">      </w:t>
      </w:r>
      <w:r>
        <w:rPr>
          <w:noProof/>
          <w:lang w:eastAsia="sl-SI"/>
        </w:rPr>
        <w:t xml:space="preserve">            </w:t>
      </w:r>
      <w:r w:rsidRPr="00A85BA0">
        <w:rPr>
          <w:noProof/>
          <w:lang w:eastAsia="sl-SI"/>
        </w:rPr>
        <w:pict>
          <v:shape id="Slika 50" o:spid="_x0000_i1042" type="#_x0000_t75" style="width:177.75pt;height:156.75pt;visibility:visible">
            <v:imagedata r:id="rId44" o:title=""/>
          </v:shape>
        </w:pict>
      </w:r>
    </w:p>
    <w:p w:rsidR="005D65E6" w:rsidRDefault="005D65E6" w:rsidP="00FD7E1A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noProof/>
          <w:lang w:eastAsia="sl-SI"/>
        </w:rPr>
        <w:t xml:space="preserve">             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1 2 3 4 5                                                 </w:t>
      </w:r>
      <w:r w:rsidRPr="00D045B3">
        <w:rPr>
          <w:rFonts w:ascii="Arial" w:hAnsi="Arial" w:cs="Arial"/>
          <w:strike/>
          <w:noProof/>
          <w:sz w:val="28"/>
          <w:szCs w:val="28"/>
          <w:lang w:eastAsia="sl-SI"/>
        </w:rPr>
        <w:t>1 2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3 4 </w:t>
      </w:r>
    </w:p>
    <w:tbl>
      <w:tblPr>
        <w:tblpPr w:leftFromText="141" w:rightFromText="141" w:vertAnchor="text" w:horzAnchor="margin" w:tblpXSpec="center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1"/>
        <w:gridCol w:w="371"/>
        <w:gridCol w:w="371"/>
        <w:gridCol w:w="371"/>
        <w:gridCol w:w="371"/>
        <w:gridCol w:w="371"/>
        <w:gridCol w:w="371"/>
        <w:gridCol w:w="403"/>
      </w:tblGrid>
      <w:tr w:rsidR="005D65E6" w:rsidRPr="002045C3" w:rsidTr="002045C3">
        <w:trPr>
          <w:trHeight w:val="472"/>
        </w:trPr>
        <w:tc>
          <w:tcPr>
            <w:tcW w:w="371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" w:type="dxa"/>
          </w:tcPr>
          <w:p w:rsidR="005D65E6" w:rsidRPr="002045C3" w:rsidRDefault="005D65E6" w:rsidP="002045C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E</w:t>
            </w:r>
          </w:p>
        </w:tc>
      </w:tr>
    </w:tbl>
    <w:p w:rsidR="005D65E6" w:rsidRDefault="005D65E6" w:rsidP="00FD7E1A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P = M</w:t>
      </w:r>
    </w:p>
    <w:p w:rsidR="005D65E6" w:rsidRDefault="005D65E6" w:rsidP="00365A2F"/>
    <w:p w:rsidR="005D65E6" w:rsidRDefault="005D65E6" w:rsidP="00365A2F"/>
    <w:p w:rsidR="005D65E6" w:rsidRDefault="005D65E6" w:rsidP="00317DB5">
      <w:pPr>
        <w:spacing w:line="240" w:lineRule="auto"/>
        <w:rPr>
          <w:rFonts w:ascii="Arial" w:hAnsi="Arial" w:cs="Arial"/>
          <w:sz w:val="28"/>
          <w:szCs w:val="28"/>
        </w:rPr>
      </w:pPr>
      <w:r w:rsidRPr="00A85BA0">
        <w:rPr>
          <w:noProof/>
          <w:lang w:eastAsia="sl-SI"/>
        </w:rPr>
        <w:pict>
          <v:shape id="Slika 25" o:spid="_x0000_i1043" type="#_x0000_t75" style="width:43.5pt;height:39pt;visibility:visible">
            <v:imagedata r:id="rId7" o:title=""/>
          </v:shape>
        </w:pict>
      </w:r>
      <w:r>
        <w:rPr>
          <w:rFonts w:ascii="Arial" w:hAnsi="Arial" w:cs="Arial"/>
          <w:sz w:val="28"/>
          <w:szCs w:val="28"/>
        </w:rPr>
        <w:t xml:space="preserve">Zelo pomembna je reciklaža umetnih snovi. Kako poteka si poglej v naslednjem videu. Še vedno smo na istem elektronskem naslovu:  </w:t>
      </w:r>
    </w:p>
    <w:p w:rsidR="005D65E6" w:rsidRPr="00317DB5" w:rsidRDefault="005D65E6" w:rsidP="00317DB5">
      <w:pPr>
        <w:spacing w:line="240" w:lineRule="auto"/>
        <w:rPr>
          <w:rFonts w:cs="Arial"/>
          <w:i/>
          <w:iCs/>
        </w:rPr>
      </w:pPr>
      <w:r>
        <w:rPr>
          <w:noProof/>
          <w:lang w:eastAsia="sl-SI"/>
        </w:rPr>
        <w:pict>
          <v:shape id="Raven puščični povezovalnik 26" o:spid="_x0000_s1052" type="#_x0000_t32" style="position:absolute;margin-left:-24.35pt;margin-top:7.35pt;width:38.25pt;height:50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" strokecolor="windowText" strokeweight="1.5pt">
            <v:stroke endarrow="block" joinstyle="miter"/>
          </v:shape>
        </w:pict>
      </w:r>
      <w:hyperlink r:id="rId45" w:history="1">
        <w:r w:rsidRPr="0037577C">
          <w:rPr>
            <w:rStyle w:val="Hyperlink"/>
            <w:rFonts w:cs="Arial"/>
          </w:rPr>
          <w:t>https://sites.google.com/view/npztit/umetne-snovi</w:t>
        </w:r>
      </w:hyperlink>
    </w:p>
    <w:p w:rsidR="005D65E6" w:rsidRDefault="005D65E6" w:rsidP="00365A2F">
      <w:r w:rsidRPr="00A85BA0">
        <w:rPr>
          <w:noProof/>
          <w:lang w:eastAsia="sl-SI"/>
        </w:rPr>
        <w:pict>
          <v:shape id="Slika 2" o:spid="_x0000_i1044" type="#_x0000_t75" style="width:254.25pt;height:75pt;visibility:visible">
            <v:imagedata r:id="rId46" o:title=""/>
          </v:shape>
        </w:pict>
      </w:r>
    </w:p>
    <w:p w:rsidR="005D65E6" w:rsidRDefault="005D65E6" w:rsidP="00365A2F"/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65A2F">
      <w:pPr>
        <w:rPr>
          <w:noProof/>
          <w:lang w:eastAsia="sl-SI"/>
        </w:rPr>
      </w:pPr>
    </w:p>
    <w:p w:rsidR="005D65E6" w:rsidRDefault="005D65E6" w:rsidP="00317DB5">
      <w:pPr>
        <w:rPr>
          <w:rFonts w:ascii="Arial" w:hAnsi="Arial" w:cs="Arial"/>
          <w:sz w:val="28"/>
          <w:szCs w:val="28"/>
        </w:rPr>
      </w:pPr>
    </w:p>
    <w:p w:rsidR="005D65E6" w:rsidRDefault="005D65E6" w:rsidP="00317DB5">
      <w:pPr>
        <w:rPr>
          <w:rFonts w:ascii="Arial" w:hAnsi="Arial" w:cs="Arial"/>
          <w:sz w:val="28"/>
          <w:szCs w:val="28"/>
        </w:rPr>
      </w:pPr>
    </w:p>
    <w:p w:rsidR="005D65E6" w:rsidRDefault="005D65E6" w:rsidP="00317DB5">
      <w:pPr>
        <w:rPr>
          <w:rFonts w:ascii="Arial" w:hAnsi="Arial" w:cs="Arial"/>
          <w:sz w:val="28"/>
          <w:szCs w:val="28"/>
        </w:rPr>
      </w:pPr>
      <w:r w:rsidRPr="00A85BA0">
        <w:rPr>
          <w:noProof/>
          <w:lang w:eastAsia="sl-SI"/>
        </w:rPr>
        <w:pict>
          <v:shape id="Slika 27" o:spid="_x0000_i1045" type="#_x0000_t75" style="width:43.5pt;height:39pt;visibility:visible">
            <v:imagedata r:id="rId7" o:title=""/>
          </v:shape>
        </w:pict>
      </w:r>
      <w:r>
        <w:rPr>
          <w:rFonts w:ascii="Arial" w:hAnsi="Arial" w:cs="Arial"/>
          <w:sz w:val="28"/>
          <w:szCs w:val="28"/>
        </w:rPr>
        <w:t xml:space="preserve"> DODATNI NALOGI </w:t>
      </w:r>
      <w:r w:rsidRPr="00F124C5">
        <w:rPr>
          <w:rFonts w:ascii="Arial" w:hAnsi="Arial" w:cs="Arial"/>
          <w:sz w:val="20"/>
          <w:szCs w:val="20"/>
        </w:rPr>
        <w:t>(po želji)</w:t>
      </w:r>
    </w:p>
    <w:p w:rsidR="005D65E6" w:rsidRPr="00317DB5" w:rsidRDefault="005D65E6" w:rsidP="00F124C5">
      <w:pPr>
        <w:jc w:val="both"/>
        <w:rPr>
          <w:noProof/>
          <w:lang w:eastAsia="sl-SI"/>
        </w:rPr>
      </w:pPr>
      <w:r w:rsidRPr="00E43DF6">
        <w:rPr>
          <w:rFonts w:ascii="Arial" w:hAnsi="Arial" w:cs="Arial"/>
          <w:sz w:val="28"/>
          <w:szCs w:val="28"/>
        </w:rPr>
        <w:t xml:space="preserve">Jan, Petra, Mojca in Gregor so izdelovali obeske iz </w:t>
      </w:r>
      <w:r>
        <w:rPr>
          <w:rFonts w:ascii="Arial" w:hAnsi="Arial" w:cs="Arial"/>
          <w:sz w:val="28"/>
          <w:szCs w:val="28"/>
        </w:rPr>
        <w:t>moos gume. Na moos gumo so s pomočjo šablone</w:t>
      </w:r>
      <w:r w:rsidRPr="00E43DF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obrisali zvonček, ki ga bodo izstrigli</w:t>
      </w:r>
      <w:r w:rsidRPr="00E43DF6">
        <w:rPr>
          <w:rFonts w:ascii="Arial" w:hAnsi="Arial" w:cs="Arial"/>
          <w:sz w:val="28"/>
          <w:szCs w:val="28"/>
        </w:rPr>
        <w:t xml:space="preserve">. Vsak je zvonček </w:t>
      </w:r>
      <w:r>
        <w:rPr>
          <w:rFonts w:ascii="Arial" w:hAnsi="Arial" w:cs="Arial"/>
          <w:sz w:val="28"/>
          <w:szCs w:val="28"/>
        </w:rPr>
        <w:t>obrisal</w:t>
      </w:r>
      <w:r w:rsidRPr="00E43DF6">
        <w:rPr>
          <w:rFonts w:ascii="Arial" w:hAnsi="Arial" w:cs="Arial"/>
          <w:sz w:val="28"/>
          <w:szCs w:val="28"/>
        </w:rPr>
        <w:t xml:space="preserve"> drugače.</w:t>
      </w:r>
    </w:p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  <w:r w:rsidRPr="002045C3">
        <w:rPr>
          <w:rFonts w:ascii="Arial" w:hAnsi="Arial" w:cs="Arial"/>
          <w:noProof/>
          <w:sz w:val="28"/>
          <w:szCs w:val="28"/>
          <w:lang w:eastAsia="sl-SI"/>
        </w:rPr>
        <w:pict>
          <v:shape id="Slika 11" o:spid="_x0000_i1046" type="#_x0000_t75" style="width:453.75pt;height:114pt;visibility:visible">
            <v:imagedata r:id="rId47" o:title=""/>
          </v:shape>
        </w:pict>
      </w:r>
    </w:p>
    <w:p w:rsidR="005D65E6" w:rsidRPr="00E43DF6" w:rsidRDefault="005D65E6" w:rsidP="00E43DF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PETRA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GREGOR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JAN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MOJCA</w:t>
      </w:r>
    </w:p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  <w:r w:rsidRPr="00E43DF6">
        <w:rPr>
          <w:rFonts w:ascii="Arial" w:hAnsi="Arial" w:cs="Arial"/>
          <w:sz w:val="28"/>
          <w:szCs w:val="28"/>
        </w:rPr>
        <w:t>Ker moramo gradivo racionalno</w:t>
      </w:r>
      <w:r>
        <w:rPr>
          <w:rFonts w:ascii="Arial" w:hAnsi="Arial" w:cs="Arial"/>
          <w:sz w:val="28"/>
          <w:szCs w:val="28"/>
        </w:rPr>
        <w:t xml:space="preserve"> (varčno)</w:t>
      </w:r>
      <w:r w:rsidRPr="00E43DF6">
        <w:rPr>
          <w:rFonts w:ascii="Arial" w:hAnsi="Arial" w:cs="Arial"/>
          <w:sz w:val="28"/>
          <w:szCs w:val="28"/>
        </w:rPr>
        <w:t xml:space="preserve"> porabiti in pustiti čim</w:t>
      </w:r>
      <w:r>
        <w:rPr>
          <w:rFonts w:ascii="Arial" w:hAnsi="Arial" w:cs="Arial"/>
          <w:sz w:val="28"/>
          <w:szCs w:val="28"/>
        </w:rPr>
        <w:t xml:space="preserve"> </w:t>
      </w:r>
      <w:r w:rsidRPr="00E43DF6">
        <w:rPr>
          <w:rFonts w:ascii="Arial" w:hAnsi="Arial" w:cs="Arial"/>
          <w:sz w:val="28"/>
          <w:szCs w:val="28"/>
        </w:rPr>
        <w:t>manj odpadkov, je samo ed</w:t>
      </w:r>
      <w:r>
        <w:rPr>
          <w:rFonts w:ascii="Arial" w:hAnsi="Arial" w:cs="Arial"/>
          <w:sz w:val="28"/>
          <w:szCs w:val="28"/>
        </w:rPr>
        <w:t xml:space="preserve">en od njih ravnal ekonomično in </w:t>
      </w:r>
      <w:r w:rsidRPr="00E43DF6">
        <w:rPr>
          <w:rFonts w:ascii="Arial" w:hAnsi="Arial" w:cs="Arial"/>
          <w:sz w:val="28"/>
          <w:szCs w:val="28"/>
        </w:rPr>
        <w:t xml:space="preserve">naravi prijazno. Kdo je zvonček </w:t>
      </w:r>
      <w:r>
        <w:rPr>
          <w:rFonts w:ascii="Arial" w:hAnsi="Arial" w:cs="Arial"/>
          <w:sz w:val="28"/>
          <w:szCs w:val="28"/>
        </w:rPr>
        <w:t>obrisal</w:t>
      </w:r>
      <w:r w:rsidRPr="00E43DF6">
        <w:rPr>
          <w:rFonts w:ascii="Arial" w:hAnsi="Arial" w:cs="Arial"/>
          <w:sz w:val="28"/>
          <w:szCs w:val="28"/>
        </w:rPr>
        <w:t xml:space="preserve"> tako, da bo </w:t>
      </w:r>
      <w:r>
        <w:rPr>
          <w:rFonts w:ascii="Arial" w:hAnsi="Arial" w:cs="Arial"/>
          <w:sz w:val="28"/>
          <w:szCs w:val="28"/>
        </w:rPr>
        <w:t>moos guma</w:t>
      </w:r>
      <w:r w:rsidRPr="00E43DF6">
        <w:rPr>
          <w:rFonts w:ascii="Arial" w:hAnsi="Arial" w:cs="Arial"/>
          <w:sz w:val="28"/>
          <w:szCs w:val="28"/>
        </w:rPr>
        <w:t xml:space="preserve"> porabljena </w:t>
      </w:r>
      <w:r>
        <w:rPr>
          <w:rFonts w:ascii="Arial" w:hAnsi="Arial" w:cs="Arial"/>
          <w:sz w:val="28"/>
          <w:szCs w:val="28"/>
        </w:rPr>
        <w:t xml:space="preserve">najbolj racionalno in z najmanj </w:t>
      </w:r>
      <w:r w:rsidRPr="00E43DF6">
        <w:rPr>
          <w:rFonts w:ascii="Arial" w:hAnsi="Arial" w:cs="Arial"/>
          <w:sz w:val="28"/>
          <w:szCs w:val="28"/>
        </w:rPr>
        <w:t>odpadki?</w:t>
      </w:r>
      <w:r>
        <w:rPr>
          <w:rFonts w:ascii="Arial" w:hAnsi="Arial" w:cs="Arial"/>
          <w:sz w:val="28"/>
          <w:szCs w:val="28"/>
        </w:rPr>
        <w:t xml:space="preserve"> </w:t>
      </w:r>
      <w:r w:rsidRPr="00E43DF6">
        <w:rPr>
          <w:rFonts w:ascii="Arial" w:hAnsi="Arial" w:cs="Arial"/>
          <w:sz w:val="28"/>
          <w:szCs w:val="28"/>
        </w:rPr>
        <w:t>Obkroži črko pred pravilnim odgovorom.</w:t>
      </w:r>
    </w:p>
    <w:p w:rsidR="005D65E6" w:rsidRPr="00E43DF6" w:rsidRDefault="005D65E6" w:rsidP="00E43DF6">
      <w:pPr>
        <w:jc w:val="both"/>
        <w:rPr>
          <w:rFonts w:ascii="Arial" w:hAnsi="Arial" w:cs="Arial"/>
          <w:sz w:val="28"/>
          <w:szCs w:val="28"/>
        </w:rPr>
      </w:pPr>
    </w:p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Jan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 Petra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c) Mojca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d) Gregor</w:t>
      </w:r>
    </w:p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</w:p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  <w:r w:rsidRPr="00A85BA0">
        <w:rPr>
          <w:noProof/>
          <w:lang w:eastAsia="sl-SI"/>
        </w:rPr>
        <w:pict>
          <v:shape id="Slika 28" o:spid="_x0000_i1047" type="#_x0000_t75" style="width:43.5pt;height:39pt;visibility:visible">
            <v:imagedata r:id="rId7" o:title=""/>
          </v:shape>
        </w:pict>
      </w:r>
      <w:r>
        <w:rPr>
          <w:rFonts w:ascii="Arial" w:hAnsi="Arial" w:cs="Arial"/>
          <w:sz w:val="28"/>
          <w:szCs w:val="28"/>
        </w:rPr>
        <w:t xml:space="preserve">V trgovini si kupil–a omaro. Omara je IZDELEK. Omaro sestavimo iz plošč. Plošče so POLIZDELKI. Plošče pa naredimo iz lesa. Les je SUROVINA. </w:t>
      </w:r>
    </w:p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Dopolni razpredelnico.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20"/>
        <w:gridCol w:w="3021"/>
        <w:gridCol w:w="3021"/>
      </w:tblGrid>
      <w:tr w:rsidR="005D65E6" w:rsidRPr="002045C3" w:rsidTr="002045C3">
        <w:tc>
          <w:tcPr>
            <w:tcW w:w="3020" w:type="dxa"/>
            <w:shd w:val="clear" w:color="auto" w:fill="C45911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45C3">
              <w:rPr>
                <w:rFonts w:ascii="Arial" w:hAnsi="Arial" w:cs="Arial"/>
                <w:b/>
                <w:sz w:val="28"/>
                <w:szCs w:val="28"/>
              </w:rPr>
              <w:t>SUROVINA</w:t>
            </w:r>
          </w:p>
        </w:tc>
        <w:tc>
          <w:tcPr>
            <w:tcW w:w="3021" w:type="dxa"/>
            <w:shd w:val="clear" w:color="auto" w:fill="C45911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45C3">
              <w:rPr>
                <w:rFonts w:ascii="Arial" w:hAnsi="Arial" w:cs="Arial"/>
                <w:b/>
                <w:sz w:val="28"/>
                <w:szCs w:val="28"/>
              </w:rPr>
              <w:t>POLIZDELEK</w:t>
            </w:r>
          </w:p>
        </w:tc>
        <w:tc>
          <w:tcPr>
            <w:tcW w:w="3021" w:type="dxa"/>
            <w:shd w:val="clear" w:color="auto" w:fill="C45911"/>
          </w:tcPr>
          <w:p w:rsidR="005D65E6" w:rsidRPr="002045C3" w:rsidRDefault="005D65E6" w:rsidP="002045C3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45C3">
              <w:rPr>
                <w:rFonts w:ascii="Arial" w:hAnsi="Arial" w:cs="Arial"/>
                <w:b/>
                <w:sz w:val="28"/>
                <w:szCs w:val="28"/>
              </w:rPr>
              <w:t>IZDELEK</w:t>
            </w:r>
          </w:p>
        </w:tc>
      </w:tr>
      <w:tr w:rsidR="005D65E6" w:rsidRPr="002045C3" w:rsidTr="002045C3">
        <w:tc>
          <w:tcPr>
            <w:tcW w:w="3020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kamnina</w:t>
            </w:r>
          </w:p>
        </w:tc>
        <w:tc>
          <w:tcPr>
            <w:tcW w:w="3021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oklesan kamen</w:t>
            </w:r>
          </w:p>
        </w:tc>
        <w:tc>
          <w:tcPr>
            <w:tcW w:w="3021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kamnita stena</w:t>
            </w:r>
          </w:p>
        </w:tc>
      </w:tr>
      <w:tr w:rsidR="005D65E6" w:rsidRPr="002045C3" w:rsidTr="002045C3">
        <w:tc>
          <w:tcPr>
            <w:tcW w:w="3020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45C3">
              <w:rPr>
                <w:rFonts w:ascii="Arial" w:hAnsi="Arial" w:cs="Arial"/>
                <w:sz w:val="28"/>
                <w:szCs w:val="28"/>
              </w:rPr>
              <w:t>omara</w:t>
            </w:r>
          </w:p>
        </w:tc>
      </w:tr>
      <w:tr w:rsidR="005D65E6" w:rsidRPr="002045C3" w:rsidTr="002045C3">
        <w:tc>
          <w:tcPr>
            <w:tcW w:w="3020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</w:tcPr>
          <w:p w:rsidR="005D65E6" w:rsidRPr="002045C3" w:rsidRDefault="005D65E6" w:rsidP="002045C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D65E6" w:rsidRDefault="005D65E6" w:rsidP="00E43DF6">
      <w:pPr>
        <w:jc w:val="both"/>
        <w:rPr>
          <w:rFonts w:ascii="Arial" w:hAnsi="Arial" w:cs="Arial"/>
          <w:sz w:val="28"/>
          <w:szCs w:val="28"/>
        </w:rPr>
      </w:pPr>
    </w:p>
    <w:p w:rsidR="005D65E6" w:rsidRPr="00E43DF6" w:rsidRDefault="005D65E6" w:rsidP="00E43DF6">
      <w:pPr>
        <w:jc w:val="both"/>
        <w:rPr>
          <w:rFonts w:ascii="Arial" w:hAnsi="Arial" w:cs="Arial"/>
          <w:sz w:val="28"/>
          <w:szCs w:val="28"/>
        </w:rPr>
      </w:pPr>
    </w:p>
    <w:sectPr w:rsidR="005D65E6" w:rsidRPr="00E43DF6" w:rsidSect="005D61FB">
      <w:footerReference w:type="default" r:id="rId48"/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5E6" w:rsidRDefault="005D65E6">
      <w:r>
        <w:separator/>
      </w:r>
    </w:p>
  </w:endnote>
  <w:endnote w:type="continuationSeparator" w:id="0">
    <w:p w:rsidR="005D65E6" w:rsidRDefault="005D65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5E6" w:rsidRDefault="005D65E6" w:rsidP="00585E67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5E6" w:rsidRDefault="005D65E6">
      <w:r>
        <w:separator/>
      </w:r>
    </w:p>
  </w:footnote>
  <w:footnote w:type="continuationSeparator" w:id="0">
    <w:p w:rsidR="005D65E6" w:rsidRDefault="005D65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C341B"/>
    <w:multiLevelType w:val="hybridMultilevel"/>
    <w:tmpl w:val="B4F0D8F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30342"/>
    <w:multiLevelType w:val="hybridMultilevel"/>
    <w:tmpl w:val="2EBC42F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0F6BB0"/>
    <w:multiLevelType w:val="hybridMultilevel"/>
    <w:tmpl w:val="FFC0ED4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AC46D9A"/>
    <w:multiLevelType w:val="hybridMultilevel"/>
    <w:tmpl w:val="93F6E1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C290C"/>
    <w:multiLevelType w:val="hybridMultilevel"/>
    <w:tmpl w:val="E6561904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5A2F"/>
    <w:rsid w:val="00005F6D"/>
    <w:rsid w:val="00086F0C"/>
    <w:rsid w:val="000A2CE6"/>
    <w:rsid w:val="001772D9"/>
    <w:rsid w:val="00200048"/>
    <w:rsid w:val="002045C3"/>
    <w:rsid w:val="002559CE"/>
    <w:rsid w:val="002A3CAF"/>
    <w:rsid w:val="002F433F"/>
    <w:rsid w:val="00317DB5"/>
    <w:rsid w:val="00365A2F"/>
    <w:rsid w:val="0037577C"/>
    <w:rsid w:val="00396927"/>
    <w:rsid w:val="003E2E1C"/>
    <w:rsid w:val="00444546"/>
    <w:rsid w:val="00451BCC"/>
    <w:rsid w:val="004C7D3B"/>
    <w:rsid w:val="00556693"/>
    <w:rsid w:val="00572B78"/>
    <w:rsid w:val="00585E67"/>
    <w:rsid w:val="005B48B9"/>
    <w:rsid w:val="005D61FB"/>
    <w:rsid w:val="005D65E6"/>
    <w:rsid w:val="0068492E"/>
    <w:rsid w:val="006D4542"/>
    <w:rsid w:val="00712A07"/>
    <w:rsid w:val="00751DEE"/>
    <w:rsid w:val="00783223"/>
    <w:rsid w:val="007D0D63"/>
    <w:rsid w:val="007D7EFB"/>
    <w:rsid w:val="00887EEB"/>
    <w:rsid w:val="008A0D38"/>
    <w:rsid w:val="00934D07"/>
    <w:rsid w:val="009F17F3"/>
    <w:rsid w:val="009F1F0B"/>
    <w:rsid w:val="00A47A11"/>
    <w:rsid w:val="00A569AB"/>
    <w:rsid w:val="00A85BA0"/>
    <w:rsid w:val="00B020AD"/>
    <w:rsid w:val="00B86FF7"/>
    <w:rsid w:val="00B9316A"/>
    <w:rsid w:val="00B954C0"/>
    <w:rsid w:val="00B97F3E"/>
    <w:rsid w:val="00BF68F1"/>
    <w:rsid w:val="00C923C7"/>
    <w:rsid w:val="00C94EEC"/>
    <w:rsid w:val="00CE0250"/>
    <w:rsid w:val="00D045B3"/>
    <w:rsid w:val="00D20B87"/>
    <w:rsid w:val="00D32F88"/>
    <w:rsid w:val="00D43FDC"/>
    <w:rsid w:val="00D44D2A"/>
    <w:rsid w:val="00D55E95"/>
    <w:rsid w:val="00DC46B2"/>
    <w:rsid w:val="00DC7C15"/>
    <w:rsid w:val="00DE277F"/>
    <w:rsid w:val="00E43DF6"/>
    <w:rsid w:val="00E44EF6"/>
    <w:rsid w:val="00E522ED"/>
    <w:rsid w:val="00EF28C6"/>
    <w:rsid w:val="00F124C5"/>
    <w:rsid w:val="00F40D4D"/>
    <w:rsid w:val="00F617D9"/>
    <w:rsid w:val="00F8032B"/>
    <w:rsid w:val="00FD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DE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99"/>
    <w:qFormat/>
    <w:rsid w:val="00365A2F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5D61FB"/>
    <w:rPr>
      <w:rFonts w:cs="Times New Roman"/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rsid w:val="005D61FB"/>
    <w:rPr>
      <w:rFonts w:cs="Times New Roman"/>
      <w:color w:val="954F72"/>
      <w:u w:val="single"/>
    </w:rPr>
  </w:style>
  <w:style w:type="table" w:styleId="TableGrid">
    <w:name w:val="Table Grid"/>
    <w:basedOn w:val="TableNormal"/>
    <w:uiPriority w:val="99"/>
    <w:rsid w:val="0039692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94EEC"/>
    <w:pPr>
      <w:ind w:left="720"/>
      <w:contextualSpacing/>
    </w:pPr>
  </w:style>
  <w:style w:type="table" w:customStyle="1" w:styleId="Tabelamrea1">
    <w:name w:val="Tabela – mreža1"/>
    <w:uiPriority w:val="99"/>
    <w:rsid w:val="00F617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85E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61FC"/>
    <w:rPr>
      <w:lang w:eastAsia="en-US"/>
    </w:rPr>
  </w:style>
  <w:style w:type="paragraph" w:styleId="Footer">
    <w:name w:val="footer"/>
    <w:basedOn w:val="Normal"/>
    <w:link w:val="FooterChar"/>
    <w:uiPriority w:val="99"/>
    <w:rsid w:val="00585E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61FC"/>
    <w:rPr>
      <w:lang w:eastAsia="en-US"/>
    </w:rPr>
  </w:style>
  <w:style w:type="character" w:styleId="PageNumber">
    <w:name w:val="page number"/>
    <w:basedOn w:val="DefaultParagraphFont"/>
    <w:uiPriority w:val="99"/>
    <w:rsid w:val="00585E6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s://www.google.si/url?sa=i&amp;url=https://www.zurnal24.si/svet/vrtiljak-pometal-otroke-na-tla-205094&amp;psig=AOvVaw1LxHN67OxOM-vSVa1GmOTM&amp;ust=1585580567423000&amp;source=images&amp;cd=vfe&amp;ved=0CAIQjRxqFwoTCIC7nov6v-gCFQAAAAAdAAAAABA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hyperlink" Target="https://www.google.si/url?sa=i&amp;url=https://www.chemaco.hr/hr/katalog/perje-za-dekoracije-12-cm/&amp;psig=AOvVaw1iNaMnQbTob7s3onMLQWh2&amp;ust=1585581278776000&amp;source=images&amp;cd=vfe&amp;ved=0CAIQjRxqFwoTCOiXtuP8v-gCFQAAAAAdAAAAABAD" TargetMode="External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google.si/url?sa=i&amp;url=https://www.kibuba.com/kibubazin/kam-na-plezanje-po-sluzbi&amp;psig=AOvVaw3vt6duroZd58WWNTOozoN4&amp;ust=1585579953064000&amp;source=images&amp;cd=vfe&amp;ved=0CAIQjRxqFwoTCJj85uP3v-gCFQAAAAAdAAAAABAD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hyperlink" Target="https://www.google.si/url?sa=i&amp;url=https://gajbica.si/prodajni_program/218/korenje/&amp;psig=AOvVaw3iI6j3RJgSZRUgR2ufImor&amp;ust=1585580230295000&amp;source=images&amp;cd=vfe&amp;ved=0CAIQjRxqFwoTCLDhh-b4v-gCFQAAAAAdAAAAABAD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s://sites.google.com/view/npztit/umetne-snov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www.google.si/url?sa=i&amp;url=https://siol.net/dom/vrt-in-okolica/kako-pravilno-posaditi-cesen-171626&amp;psig=AOvVaw3YIB38o_-jw8SiFH8h6X3F&amp;ust=1585579350919000&amp;source=images&amp;cd=vfe&amp;ved=0CAIQjRxqFwoTCLjw_sr1v-gCFQAAAAAdAAAAABAD" TargetMode="External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google.si/url?sa=i&amp;url=https://siol.net/novice/poletni-dan/najvecje-zanimivosti-o-plavanju-475254&amp;psig=AOvVaw3LnJZwNFm36xjeiwqQA8Hk&amp;ust=1585559919122000&amp;source=images&amp;cd=vfe&amp;ved=0CAIQjRxqFwoTCPiP8pStv-gCFQAAAAAdAAAAABAD" TargetMode="External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hyperlink" Target="https://www.google.si/url?sa=i&amp;url=http://www.naravna-darila.si/unikatni-leseni-krizi.html&amp;psig=AOvVaw3iZiRXRFtl-jgNarBb0P7L&amp;ust=1585580188590000&amp;source=images&amp;cd=vfe&amp;ved=0CAIQjRxqFwoTCNilm9L4v-gCFQAAAAAdAAAAABAD" TargetMode="External"/><Relationship Id="rId43" Type="http://schemas.openxmlformats.org/officeDocument/2006/relationships/image" Target="media/image29.jpeg"/><Relationship Id="rId48" Type="http://schemas.openxmlformats.org/officeDocument/2006/relationships/footer" Target="footer1.xml"/><Relationship Id="rId8" Type="http://schemas.openxmlformats.org/officeDocument/2006/relationships/hyperlink" Target="https://sites.google.com/view/npztit/umetne-snov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75</TotalTime>
  <Pages>7</Pages>
  <Words>1213</Words>
  <Characters>6916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UMETNE SNOVI</dc:title>
  <dc:subject/>
  <dc:creator>Uporabnik sistema Windows</dc:creator>
  <cp:keywords/>
  <dc:description/>
  <cp:lastModifiedBy>Edvard</cp:lastModifiedBy>
  <cp:revision>11</cp:revision>
  <dcterms:created xsi:type="dcterms:W3CDTF">2020-03-31T07:50:00Z</dcterms:created>
  <dcterms:modified xsi:type="dcterms:W3CDTF">2020-03-31T12:50:00Z</dcterms:modified>
</cp:coreProperties>
</file>